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F97" w:rsidRPr="001A3394" w:rsidRDefault="00814F97" w:rsidP="001A3394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s1026" type="#_x0000_t75" alt="http://framepiconline.com/frames/preview/sea/53c4ecedcf4ad_b.png" style="position:absolute;left:0;text-align:left;margin-left:-85.8pt;margin-top:-56.7pt;width:597.75pt;height:845.25pt;z-index:-251658240;visibility:visible">
            <v:imagedata r:id="rId7" o:title=""/>
          </v:shape>
        </w:pict>
      </w:r>
      <w:r w:rsidRPr="001A3394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814F97" w:rsidRPr="001A3394" w:rsidRDefault="00814F97" w:rsidP="001A3394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 w:rsidRPr="001A3394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 xml:space="preserve"> «Центр развития ребенка – детский сад №48»</w:t>
      </w:r>
    </w:p>
    <w:p w:rsidR="00814F97" w:rsidRPr="001A3394" w:rsidRDefault="00814F97">
      <w:pPr>
        <w:rPr>
          <w:b/>
          <w:noProof/>
          <w:color w:val="002060"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7" type="#_x0000_t98" style="position:absolute;margin-left:13.9pt;margin-top:17.85pt;width:389.25pt;height:291pt;z-index:251659264">
            <v:stroke dashstyle="1 1"/>
            <v:textbox style="mso-next-textbox:#_x0000_s1027">
              <w:txbxContent>
                <w:p w:rsidR="00814F97" w:rsidRPr="00A3068B" w:rsidRDefault="00814F97" w:rsidP="00A3068B">
                  <w:pPr>
                    <w:jc w:val="center"/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</w:pPr>
                  <w:r w:rsidRPr="00A3068B"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  <w:t>Мастер – класс:</w:t>
                  </w:r>
                </w:p>
                <w:p w:rsidR="00814F97" w:rsidRPr="00A3068B" w:rsidRDefault="00814F97" w:rsidP="00A3068B">
                  <w:pPr>
                    <w:jc w:val="center"/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</w:pPr>
                  <w:r w:rsidRPr="00A3068B"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  <w:t>«Использование инновационных технологий в речевом развитии ребенка»</w:t>
                  </w:r>
                </w:p>
                <w:p w:rsidR="00814F97" w:rsidRPr="00A3068B" w:rsidRDefault="00814F97" w:rsidP="00A3068B">
                  <w:pPr>
                    <w:jc w:val="center"/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</w:pPr>
                  <w:r w:rsidRPr="00A3068B"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  <w:t>(с проведением имитационной игры «По волнам красивой речи»)</w:t>
                  </w:r>
                </w:p>
              </w:txbxContent>
            </v:textbox>
          </v:shape>
        </w:pict>
      </w: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Default="00814F97" w:rsidP="00B34B2B">
      <w:pPr>
        <w:tabs>
          <w:tab w:val="left" w:pos="8070"/>
          <w:tab w:val="left" w:pos="10065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814F97" w:rsidRPr="001A3394" w:rsidRDefault="00814F97" w:rsidP="00C84785">
      <w:pPr>
        <w:spacing w:line="240" w:lineRule="auto"/>
        <w:jc w:val="right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 xml:space="preserve">                                                                                                                  </w:t>
      </w:r>
      <w:r w:rsidRPr="001A3394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Подготовила:</w:t>
      </w: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 xml:space="preserve">                                                                                                            </w:t>
      </w:r>
      <w:r w:rsidRPr="001A3394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учитель – логопед</w:t>
      </w: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 xml:space="preserve">                                                                                                                  </w:t>
      </w:r>
      <w:r w:rsidRPr="001A3394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О.В.Шляхова</w:t>
      </w:r>
    </w:p>
    <w:p w:rsidR="00814F97" w:rsidRPr="001A3394" w:rsidRDefault="00814F97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Pr="00C84785" w:rsidRDefault="00814F97" w:rsidP="00C84785">
      <w:pPr>
        <w:tabs>
          <w:tab w:val="left" w:pos="3615"/>
        </w:tabs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г</w:t>
      </w:r>
      <w:r w:rsidRPr="00C84785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.Биробиджан, 2017 год</w:t>
      </w:r>
    </w:p>
    <w:p w:rsidR="00814F97" w:rsidRDefault="00814F97">
      <w:pPr>
        <w:rPr>
          <w:noProof/>
          <w:lang w:eastAsia="ru-RU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Аннотация ……………………………………………………………… 3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Пояснительная записка ……………………………………………… 4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Основной материал …………………………………………………… 6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Практическая часть ………………………………………………….. 8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Интернет – источники и литература ……………………………….. 29</w:t>
      </w: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</w:p>
    <w:p w:rsidR="00814F97" w:rsidRDefault="00814F97" w:rsidP="00150788">
      <w:pPr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</w:p>
    <w:p w:rsidR="00814F97" w:rsidRPr="00E21274" w:rsidRDefault="00814F97" w:rsidP="00C84785">
      <w:pPr>
        <w:jc w:val="center"/>
        <w:rPr>
          <w:rFonts w:ascii="Times New Roman" w:hAnsi="Times New Roman"/>
          <w:b/>
          <w:sz w:val="28"/>
          <w:szCs w:val="28"/>
        </w:rPr>
      </w:pPr>
      <w:r w:rsidRPr="00E21274">
        <w:rPr>
          <w:rFonts w:ascii="Times New Roman" w:hAnsi="Times New Roman"/>
          <w:b/>
          <w:sz w:val="28"/>
          <w:szCs w:val="28"/>
        </w:rPr>
        <w:t>Аннотация.</w:t>
      </w:r>
    </w:p>
    <w:p w:rsidR="00814F97" w:rsidRDefault="00814F97" w:rsidP="00C84785">
      <w:pPr>
        <w:jc w:val="both"/>
        <w:rPr>
          <w:rFonts w:ascii="Times New Roman" w:hAnsi="Times New Roman"/>
          <w:sz w:val="28"/>
          <w:szCs w:val="28"/>
        </w:rPr>
      </w:pPr>
      <w:r w:rsidRPr="00421518">
        <w:rPr>
          <w:rFonts w:ascii="Times New Roman" w:hAnsi="Times New Roman"/>
          <w:sz w:val="28"/>
          <w:szCs w:val="28"/>
        </w:rPr>
        <w:t>В современных условиях вариативности образования большую актуальность приобретает использование разнообразных форм работы с детьми с ограниченными возможностями здоровья (ОВЗ). С целью повышения качества логокоррекционной работы используются наиболее эффективные традиционные и современные техник</w:t>
      </w:r>
      <w:r>
        <w:rPr>
          <w:rFonts w:ascii="Times New Roman" w:hAnsi="Times New Roman"/>
          <w:sz w:val="28"/>
          <w:szCs w:val="28"/>
        </w:rPr>
        <w:t>и. Чтобы заинтересовать воспитанников</w:t>
      </w:r>
      <w:r w:rsidRPr="00421518">
        <w:rPr>
          <w:rFonts w:ascii="Times New Roman" w:hAnsi="Times New Roman"/>
          <w:sz w:val="28"/>
          <w:szCs w:val="28"/>
        </w:rPr>
        <w:t xml:space="preserve">, сделать обучение осознанным, оптимизировать процесс обучения, нужны нестандартные подходы, новые инновационные технологии. Нетрадиционные методы </w:t>
      </w:r>
      <w:r>
        <w:rPr>
          <w:rFonts w:ascii="Times New Roman" w:hAnsi="Times New Roman"/>
          <w:sz w:val="28"/>
          <w:szCs w:val="28"/>
        </w:rPr>
        <w:t>и прие</w:t>
      </w:r>
      <w:r w:rsidRPr="00421518">
        <w:rPr>
          <w:rFonts w:ascii="Times New Roman" w:hAnsi="Times New Roman"/>
          <w:sz w:val="28"/>
          <w:szCs w:val="28"/>
        </w:rPr>
        <w:t>мы привносят в общепринятые технологии дух времени, новые способ</w:t>
      </w:r>
      <w:r>
        <w:rPr>
          <w:rFonts w:ascii="Times New Roman" w:hAnsi="Times New Roman"/>
          <w:sz w:val="28"/>
          <w:szCs w:val="28"/>
        </w:rPr>
        <w:t>ы взаимодействия педагога и ребе</w:t>
      </w:r>
      <w:r w:rsidRPr="00421518">
        <w:rPr>
          <w:rFonts w:ascii="Times New Roman" w:hAnsi="Times New Roman"/>
          <w:sz w:val="28"/>
          <w:szCs w:val="28"/>
        </w:rPr>
        <w:t xml:space="preserve">нка, новые стимулы к учебной деятельности, вызывают интерес и потребность общения, служат для создания благоприятного эмоционального фона, способствуют включению в работу сохранных и активизации нарушенных психических функций у детей с особыми образовательными потребностями. </w:t>
      </w: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F1694F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>Данная работа даёт представление о использования инновационных технологий в работе</w:t>
      </w:r>
      <w:r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 учителя-логопеда (артикуляционная гимнастика с биоэнергопластикой, дыхательная гимнастика, су-джок терапия, гимнастика для глаз, самомассаж, кинезиологические упражнения, психогимнастика, релаксация, мнемотехника, ИКТ, логоритмические упражнения).</w:t>
      </w:r>
      <w:r w:rsidRPr="00F1694F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 работе ставится задача рассмотреть положительный эффект использования инновационных технологий на логопедических занятиях. Материал будет полезен учителям-логопедам, родителям.</w:t>
      </w: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14F97" w:rsidRPr="00E21274" w:rsidRDefault="00814F97" w:rsidP="00C84785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E21274">
        <w:rPr>
          <w:rFonts w:ascii="Times New Roman" w:hAnsi="Times New Roman"/>
          <w:b/>
          <w:color w:val="000000"/>
          <w:sz w:val="28"/>
          <w:szCs w:val="28"/>
        </w:rPr>
        <w:t>Пояснительная записка.</w:t>
      </w:r>
    </w:p>
    <w:p w:rsidR="00814F97" w:rsidRPr="00F1694F" w:rsidRDefault="00814F97" w:rsidP="00C84785">
      <w:pPr>
        <w:spacing w:after="0"/>
        <w:rPr>
          <w:rFonts w:ascii="Times New Roman" w:hAnsi="Times New Roman"/>
          <w:bCs/>
          <w:color w:val="000000"/>
          <w:sz w:val="28"/>
          <w:szCs w:val="28"/>
        </w:rPr>
      </w:pPr>
    </w:p>
    <w:p w:rsidR="00814F97" w:rsidRDefault="00814F97" w:rsidP="00C84785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D45ED">
        <w:rPr>
          <w:rFonts w:ascii="Times New Roman" w:hAnsi="Times New Roman"/>
          <w:bCs/>
          <w:sz w:val="28"/>
          <w:szCs w:val="28"/>
        </w:rPr>
        <w:t>Одной из актуальных проблем современности становится увеличение детей с нарушениями  речи различной этиологии и сложности.</w:t>
      </w:r>
    </w:p>
    <w:p w:rsidR="00814F97" w:rsidRDefault="00814F97" w:rsidP="00C8478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017DE">
        <w:rPr>
          <w:rFonts w:ascii="Times New Roman" w:hAnsi="Times New Roman"/>
          <w:sz w:val="28"/>
          <w:szCs w:val="28"/>
        </w:rPr>
        <w:t>Преодоление сложной</w:t>
      </w:r>
      <w:r>
        <w:rPr>
          <w:rFonts w:ascii="Times New Roman" w:hAnsi="Times New Roman"/>
          <w:sz w:val="28"/>
          <w:szCs w:val="28"/>
        </w:rPr>
        <w:t xml:space="preserve"> речевой патологии, требует продолжительного времени, особой тщательности и интенсивности логопедической работы в течение всего учебного года. Однако, к</w:t>
      </w:r>
      <w:r w:rsidRPr="00E63BD1">
        <w:rPr>
          <w:rFonts w:ascii="Times New Roman" w:hAnsi="Times New Roman"/>
          <w:sz w:val="28"/>
          <w:szCs w:val="28"/>
        </w:rPr>
        <w:t>роме речевых дефектов</w:t>
      </w:r>
      <w:r>
        <w:rPr>
          <w:rFonts w:ascii="Times New Roman" w:hAnsi="Times New Roman"/>
          <w:sz w:val="28"/>
          <w:szCs w:val="28"/>
        </w:rPr>
        <w:t>, у значительной части</w:t>
      </w:r>
      <w:r w:rsidRPr="001017DE">
        <w:rPr>
          <w:rFonts w:ascii="Times New Roman" w:hAnsi="Times New Roman"/>
          <w:sz w:val="28"/>
          <w:szCs w:val="28"/>
        </w:rPr>
        <w:t xml:space="preserve"> детей</w:t>
      </w:r>
      <w:r>
        <w:rPr>
          <w:rFonts w:ascii="Times New Roman" w:hAnsi="Times New Roman"/>
          <w:sz w:val="28"/>
          <w:szCs w:val="28"/>
        </w:rPr>
        <w:t xml:space="preserve"> – логопатов наблюдается сниженная</w:t>
      </w:r>
      <w:r w:rsidRPr="00E63BD1">
        <w:rPr>
          <w:rFonts w:ascii="Times New Roman" w:hAnsi="Times New Roman"/>
          <w:sz w:val="28"/>
          <w:szCs w:val="28"/>
        </w:rPr>
        <w:t xml:space="preserve"> познав</w:t>
      </w:r>
      <w:r>
        <w:rPr>
          <w:rFonts w:ascii="Times New Roman" w:hAnsi="Times New Roman"/>
          <w:sz w:val="28"/>
          <w:szCs w:val="28"/>
        </w:rPr>
        <w:t>ательная активность</w:t>
      </w:r>
      <w:r w:rsidRPr="00E63BD1">
        <w:rPr>
          <w:rFonts w:ascii="Times New Roman" w:hAnsi="Times New Roman"/>
          <w:sz w:val="28"/>
          <w:szCs w:val="28"/>
        </w:rPr>
        <w:t>, отклонения в эмоционально – волевой сфере, отклонения в общей моторике, различн</w:t>
      </w:r>
      <w:r>
        <w:rPr>
          <w:rFonts w:ascii="Times New Roman" w:hAnsi="Times New Roman"/>
          <w:sz w:val="28"/>
          <w:szCs w:val="28"/>
        </w:rPr>
        <w:t>ые соматические</w:t>
      </w:r>
      <w:r w:rsidRPr="00E63BD1">
        <w:rPr>
          <w:rFonts w:ascii="Times New Roman" w:hAnsi="Times New Roman"/>
          <w:sz w:val="28"/>
          <w:szCs w:val="28"/>
        </w:rPr>
        <w:t xml:space="preserve"> заболе</w:t>
      </w:r>
      <w:r>
        <w:rPr>
          <w:rFonts w:ascii="Times New Roman" w:hAnsi="Times New Roman"/>
          <w:sz w:val="28"/>
          <w:szCs w:val="28"/>
        </w:rPr>
        <w:t xml:space="preserve">вания, повышенная утомляемость. Они </w:t>
      </w:r>
      <w:r w:rsidRPr="00E63BD1">
        <w:rPr>
          <w:rFonts w:ascii="Times New Roman" w:hAnsi="Times New Roman"/>
          <w:sz w:val="28"/>
          <w:szCs w:val="28"/>
        </w:rPr>
        <w:t xml:space="preserve">неусидчивы, им трудно удерживать внимание длительное время, особенно </w:t>
      </w:r>
      <w:r>
        <w:rPr>
          <w:rFonts w:ascii="Times New Roman" w:hAnsi="Times New Roman"/>
          <w:sz w:val="28"/>
          <w:szCs w:val="28"/>
        </w:rPr>
        <w:t>на логопедических занятиях, где</w:t>
      </w:r>
      <w:r w:rsidRPr="00E63BD1">
        <w:rPr>
          <w:rFonts w:ascii="Times New Roman" w:hAnsi="Times New Roman"/>
          <w:sz w:val="28"/>
          <w:szCs w:val="28"/>
        </w:rPr>
        <w:t xml:space="preserve"> изо дня в день необходимо выполнять од</w:t>
      </w:r>
      <w:r>
        <w:rPr>
          <w:rFonts w:ascii="Times New Roman" w:hAnsi="Times New Roman"/>
          <w:sz w:val="28"/>
          <w:szCs w:val="28"/>
        </w:rPr>
        <w:t>ни и те же упражнения и задания</w:t>
      </w:r>
      <w:r w:rsidRPr="00E63BD1">
        <w:rPr>
          <w:rFonts w:ascii="Times New Roman" w:hAnsi="Times New Roman"/>
          <w:sz w:val="28"/>
          <w:szCs w:val="28"/>
        </w:rPr>
        <w:t xml:space="preserve"> для получения хорошего результа</w:t>
      </w:r>
      <w:r>
        <w:rPr>
          <w:rFonts w:ascii="Times New Roman" w:hAnsi="Times New Roman"/>
          <w:sz w:val="28"/>
          <w:szCs w:val="28"/>
        </w:rPr>
        <w:t xml:space="preserve">та. Монотонная, однообразная работа приводит к утомлению детей и потере интереса к логопедическим занятиям. </w:t>
      </w:r>
    </w:p>
    <w:p w:rsidR="00814F97" w:rsidRDefault="00814F97" w:rsidP="00C84785">
      <w:pPr>
        <w:pStyle w:val="NormalWeb"/>
        <w:shd w:val="clear" w:color="auto" w:fill="FFFFFF"/>
        <w:spacing w:before="225" w:beforeAutospacing="0" w:after="0" w:afterAutospacing="0"/>
        <w:jc w:val="both"/>
        <w:rPr>
          <w:sz w:val="28"/>
          <w:szCs w:val="28"/>
        </w:rPr>
      </w:pPr>
      <w:r w:rsidRPr="001D6415">
        <w:rPr>
          <w:sz w:val="28"/>
          <w:szCs w:val="28"/>
        </w:rPr>
        <w:t>В наш техногенный век дети большую часть времени проводят за компьютерами, просмотром телепередач, прослушиванием музыки. Актуальность моей работы определяется тем, что в последние годы отмечается тенденция на увеличение количества детей с проблемами в речевом развитии. На сегодняшний день, эта проблема остается нерешённой, и многие дети нуждаются в помощи специалистов. Таким образом, вопрос речевого развития детей имеет большую социальную значимость.</w:t>
      </w:r>
    </w:p>
    <w:p w:rsidR="00814F97" w:rsidRDefault="00814F97" w:rsidP="00C84785">
      <w:pPr>
        <w:pStyle w:val="NormalWeb"/>
        <w:shd w:val="clear" w:color="auto" w:fill="FFFFFF"/>
        <w:spacing w:before="240" w:beforeAutospacing="0" w:after="0" w:afterAutospacing="0" w:line="360" w:lineRule="atLeast"/>
        <w:jc w:val="both"/>
        <w:rPr>
          <w:sz w:val="28"/>
          <w:szCs w:val="28"/>
        </w:rPr>
      </w:pPr>
      <w:r w:rsidRPr="009951DB">
        <w:rPr>
          <w:sz w:val="28"/>
          <w:szCs w:val="28"/>
        </w:rPr>
        <w:t>На современном этапе развития дошкольного образования в связи с введением Федерального государственного образовательного стандарта (ФГОС</w:t>
      </w:r>
      <w:r>
        <w:rPr>
          <w:sz w:val="28"/>
          <w:szCs w:val="28"/>
        </w:rPr>
        <w:t xml:space="preserve"> ДО</w:t>
      </w:r>
      <w:r w:rsidRPr="009951DB">
        <w:rPr>
          <w:sz w:val="28"/>
          <w:szCs w:val="28"/>
        </w:rPr>
        <w:t>) одной из актуальных задач становится поиск вариативных способов организации образовательной деятельности</w:t>
      </w:r>
      <w:r w:rsidRPr="00C25065">
        <w:rPr>
          <w:color w:val="000000"/>
          <w:sz w:val="28"/>
          <w:szCs w:val="28"/>
        </w:rPr>
        <w:t>.  Так как наука наша не стоит на месте, а стремительно движется вперед и развивается, соответственно появляется огромное количество технологий развивающего обучения, которые позволяют посмотреть на идею обучения, ориентированного на развитие ребенка, как на основную цель. Я думаю, более точно это подтверждается словами Джона Дьюи:«Если сегодня мы будем учить так, как учили вчера, мы украдем у наших детей завтра».В связи с этим, конечно же, изменились и требования в системе образования, они стали на порядок выше</w:t>
      </w:r>
      <w:r>
        <w:rPr>
          <w:rFonts w:ascii="Arial" w:hAnsi="Arial" w:cs="Arial"/>
          <w:color w:val="555555"/>
          <w:sz w:val="21"/>
          <w:szCs w:val="21"/>
        </w:rPr>
        <w:t xml:space="preserve">. </w:t>
      </w:r>
      <w:r w:rsidRPr="00CD45ED">
        <w:rPr>
          <w:sz w:val="28"/>
          <w:szCs w:val="28"/>
        </w:rPr>
        <w:t>Отсюда</w:t>
      </w:r>
      <w:r>
        <w:rPr>
          <w:sz w:val="28"/>
          <w:szCs w:val="28"/>
        </w:rPr>
        <w:t xml:space="preserve"> перед нами возникает</w:t>
      </w:r>
      <w:r w:rsidRPr="00CD45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объективная </w:t>
      </w:r>
      <w:r w:rsidRPr="00CD45ED">
        <w:rPr>
          <w:sz w:val="28"/>
          <w:szCs w:val="28"/>
        </w:rPr>
        <w:t xml:space="preserve">необходимость поиска </w:t>
      </w:r>
      <w:r>
        <w:rPr>
          <w:sz w:val="28"/>
          <w:szCs w:val="28"/>
        </w:rPr>
        <w:t>новых методов и приёмов работы</w:t>
      </w:r>
      <w:r w:rsidRPr="00CD45ED">
        <w:rPr>
          <w:sz w:val="28"/>
          <w:szCs w:val="28"/>
        </w:rPr>
        <w:t>, которые с одной стороны обесп</w:t>
      </w:r>
      <w:r>
        <w:rPr>
          <w:sz w:val="28"/>
          <w:szCs w:val="28"/>
        </w:rPr>
        <w:t>ечили бы повышение эффективности</w:t>
      </w:r>
      <w:r w:rsidRPr="00CD45ED">
        <w:rPr>
          <w:sz w:val="28"/>
          <w:szCs w:val="28"/>
        </w:rPr>
        <w:t xml:space="preserve"> логопедической работы</w:t>
      </w:r>
      <w:r>
        <w:rPr>
          <w:sz w:val="28"/>
          <w:szCs w:val="28"/>
        </w:rPr>
        <w:t xml:space="preserve"> и позволили бы к концу</w:t>
      </w:r>
      <w:r w:rsidRPr="00C80D6B">
        <w:rPr>
          <w:sz w:val="28"/>
          <w:szCs w:val="28"/>
        </w:rPr>
        <w:t xml:space="preserve"> </w:t>
      </w:r>
      <w:r>
        <w:rPr>
          <w:sz w:val="28"/>
          <w:szCs w:val="28"/>
        </w:rPr>
        <w:t>учебного года добиться хороших результатов</w:t>
      </w:r>
      <w:r w:rsidRPr="00CD45ED">
        <w:rPr>
          <w:sz w:val="28"/>
          <w:szCs w:val="28"/>
        </w:rPr>
        <w:t>, а с другой с</w:t>
      </w:r>
      <w:r>
        <w:rPr>
          <w:sz w:val="28"/>
          <w:szCs w:val="28"/>
        </w:rPr>
        <w:t>тороны не переутомляли бы детей и сохранили им здоровье.</w:t>
      </w:r>
    </w:p>
    <w:p w:rsidR="00814F97" w:rsidRDefault="00814F97" w:rsidP="00C8478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C02DA">
        <w:rPr>
          <w:rFonts w:ascii="Times New Roman" w:hAnsi="Times New Roman"/>
          <w:color w:val="000000"/>
          <w:sz w:val="28"/>
          <w:szCs w:val="28"/>
        </w:rPr>
        <w:t>В свои логопедические занятия я стараюсь включать различные современные инновационные технологии, игры и упражнения, необходимые для формирования грамматического строя речи, обогащения словаря, формирования слоговой структуры слова, развития связной речи, фонематического восприятия, а также когнитивных процессов детей дошкольного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C02DA">
        <w:rPr>
          <w:rFonts w:ascii="Times New Roman" w:hAnsi="Times New Roman"/>
          <w:color w:val="000000"/>
          <w:sz w:val="28"/>
          <w:szCs w:val="28"/>
        </w:rPr>
        <w:t>возраста: внимания, памяти, мышления, которые отвечают новым требованиям.</w:t>
      </w:r>
    </w:p>
    <w:p w:rsidR="00814F97" w:rsidRPr="004C02DA" w:rsidRDefault="00814F97" w:rsidP="00C8478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C02DA">
        <w:rPr>
          <w:rFonts w:ascii="Times New Roman" w:hAnsi="Times New Roman"/>
          <w:color w:val="000000"/>
          <w:sz w:val="28"/>
          <w:szCs w:val="28"/>
        </w:rPr>
        <w:t>Для формирования правильного звукопроизношения я использую упражнения на развитие слухового внимания, речевого дыхания, развитие артикуляции. Физкультминутки</w:t>
      </w:r>
      <w:r>
        <w:rPr>
          <w:rFonts w:ascii="Times New Roman" w:hAnsi="Times New Roman"/>
          <w:color w:val="000000"/>
          <w:sz w:val="28"/>
          <w:szCs w:val="28"/>
        </w:rPr>
        <w:t xml:space="preserve"> (логоритмические упражнения) </w:t>
      </w:r>
      <w:r w:rsidRPr="004C02DA">
        <w:rPr>
          <w:rFonts w:ascii="Times New Roman" w:hAnsi="Times New Roman"/>
          <w:color w:val="000000"/>
          <w:sz w:val="28"/>
          <w:szCs w:val="28"/>
        </w:rPr>
        <w:t>, которые я провожу, помогают детям расслабиться, снять напряжение. Также они развивают общую и мелкую моторику, зрительно-моторную и слухо-моторную координации.</w:t>
      </w:r>
    </w:p>
    <w:p w:rsidR="00814F97" w:rsidRPr="004C02DA" w:rsidRDefault="00814F97" w:rsidP="00C8478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C02DA">
        <w:rPr>
          <w:rFonts w:ascii="Times New Roman" w:hAnsi="Times New Roman"/>
          <w:color w:val="000000"/>
          <w:sz w:val="28"/>
          <w:szCs w:val="28"/>
        </w:rPr>
        <w:t>Некоторые формы работы детям наиболее интересны и я вижу результат своей деятельности, после применения современных информационных технологий. Помимо обучающих т</w:t>
      </w:r>
      <w:r>
        <w:rPr>
          <w:rFonts w:ascii="Times New Roman" w:hAnsi="Times New Roman"/>
          <w:color w:val="000000"/>
          <w:sz w:val="28"/>
          <w:szCs w:val="28"/>
        </w:rPr>
        <w:t>ехнологий, я использую здоровье</w:t>
      </w:r>
      <w:r w:rsidRPr="004C02DA">
        <w:rPr>
          <w:rFonts w:ascii="Times New Roman" w:hAnsi="Times New Roman"/>
          <w:color w:val="000000"/>
          <w:sz w:val="28"/>
          <w:szCs w:val="28"/>
        </w:rPr>
        <w:t xml:space="preserve">сберегающие технологии, которые повышают эффективность коррекционной работы. Ребятам очень нравятся различные виды самомассажа: головы, ушных раковин, шеи, лица, кистей и пальцев рук; традиционные и нетрадиционные формы артикуляционной гимнастики (биоэнергопластика, </w:t>
      </w:r>
      <w:r>
        <w:rPr>
          <w:rFonts w:ascii="Times New Roman" w:hAnsi="Times New Roman"/>
          <w:color w:val="000000"/>
          <w:sz w:val="28"/>
          <w:szCs w:val="28"/>
        </w:rPr>
        <w:t xml:space="preserve">использование </w:t>
      </w:r>
      <w:r w:rsidRPr="004C02DA">
        <w:rPr>
          <w:rFonts w:ascii="Times New Roman" w:hAnsi="Times New Roman"/>
          <w:color w:val="000000"/>
          <w:sz w:val="28"/>
          <w:szCs w:val="28"/>
        </w:rPr>
        <w:t>артикуляционных раскрасок, разработанных  Матыкиной И. А</w:t>
      </w:r>
      <w:r>
        <w:rPr>
          <w:rFonts w:ascii="Times New Roman" w:hAnsi="Times New Roman"/>
          <w:color w:val="000000"/>
          <w:sz w:val="28"/>
          <w:szCs w:val="28"/>
        </w:rPr>
        <w:t>. ), гимнастика для глаз (офтальмотренажер В.Ф.Базарного, зарядка для глаз от профессора В.Жданова -  пальминг).</w:t>
      </w:r>
    </w:p>
    <w:p w:rsidR="00814F97" w:rsidRDefault="00814F97" w:rsidP="00C8478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C02DA">
        <w:rPr>
          <w:rFonts w:ascii="Times New Roman" w:hAnsi="Times New Roman"/>
          <w:color w:val="000000"/>
          <w:sz w:val="28"/>
          <w:szCs w:val="28"/>
        </w:rPr>
        <w:t>В работе применяю метод су-джок терапии. Использование су-джок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C02DA">
        <w:rPr>
          <w:rFonts w:ascii="Times New Roman" w:hAnsi="Times New Roman"/>
          <w:color w:val="000000"/>
          <w:sz w:val="28"/>
          <w:szCs w:val="28"/>
        </w:rPr>
        <w:t>массажёров – массажных шариков</w:t>
      </w:r>
      <w:r>
        <w:rPr>
          <w:rFonts w:ascii="Times New Roman" w:hAnsi="Times New Roman"/>
          <w:color w:val="000000"/>
          <w:sz w:val="28"/>
          <w:szCs w:val="28"/>
        </w:rPr>
        <w:t xml:space="preserve"> и массажных колец</w:t>
      </w:r>
      <w:r w:rsidRPr="004C02DA">
        <w:rPr>
          <w:rFonts w:ascii="Times New Roman" w:hAnsi="Times New Roman"/>
          <w:color w:val="000000"/>
          <w:sz w:val="28"/>
          <w:szCs w:val="28"/>
        </w:rPr>
        <w:t xml:space="preserve"> в сочетании с упражнениями по коррекции звукопроизношения и развитию лексико-грамматических категорий позволяют повысить физическую и умственную работоспособность детей, дает возможность для максимальной целенаправленной коррекционной работы с ребёнком</w:t>
      </w:r>
      <w:r w:rsidRPr="00C25065">
        <w:rPr>
          <w:rFonts w:ascii="Times New Roman" w:hAnsi="Times New Roman"/>
          <w:color w:val="000000"/>
          <w:sz w:val="28"/>
          <w:szCs w:val="28"/>
        </w:rPr>
        <w:t>.</w:t>
      </w:r>
    </w:p>
    <w:p w:rsidR="00814F97" w:rsidRDefault="00814F97" w:rsidP="00C8478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25065">
        <w:rPr>
          <w:rFonts w:ascii="Times New Roman" w:hAnsi="Times New Roman"/>
          <w:color w:val="000000"/>
          <w:sz w:val="28"/>
          <w:szCs w:val="28"/>
        </w:rPr>
        <w:t xml:space="preserve"> Опыт работы  показал, что применение новых информационных технологий в логопедической работе положительно влияет на формирование и развитие языковых и речевых средств, коммуникативных навыков, высших психических функций у детей.</w:t>
      </w:r>
    </w:p>
    <w:p w:rsidR="00814F97" w:rsidRPr="009951DB" w:rsidRDefault="00814F97" w:rsidP="00C84785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C25065">
        <w:rPr>
          <w:rFonts w:ascii="Times New Roman" w:hAnsi="Times New Roman"/>
          <w:color w:val="000000"/>
          <w:sz w:val="28"/>
          <w:szCs w:val="28"/>
        </w:rPr>
        <w:br/>
      </w:r>
    </w:p>
    <w:p w:rsidR="00814F97" w:rsidRDefault="00814F97" w:rsidP="00C84785">
      <w:pPr>
        <w:spacing w:after="0" w:line="240" w:lineRule="auto"/>
        <w:ind w:right="567" w:firstLine="567"/>
        <w:jc w:val="both"/>
        <w:rPr>
          <w:rFonts w:ascii="Times New Roman" w:hAnsi="Times New Roman"/>
          <w:bCs/>
          <w:sz w:val="28"/>
          <w:szCs w:val="28"/>
          <w:u w:val="single"/>
        </w:rPr>
      </w:pPr>
    </w:p>
    <w:p w:rsidR="00814F97" w:rsidRPr="00421518" w:rsidRDefault="00814F97" w:rsidP="00C84785">
      <w:pPr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jc w:val="center"/>
        <w:rPr>
          <w:rFonts w:ascii="Times New Roman" w:hAnsi="Times New Roman"/>
          <w:sz w:val="28"/>
          <w:szCs w:val="28"/>
        </w:rPr>
      </w:pPr>
    </w:p>
    <w:p w:rsidR="00814F97" w:rsidRPr="00E21274" w:rsidRDefault="00814F97" w:rsidP="00C84785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21274">
        <w:rPr>
          <w:rFonts w:ascii="Times New Roman" w:hAnsi="Times New Roman"/>
          <w:b/>
          <w:sz w:val="28"/>
          <w:szCs w:val="28"/>
          <w:lang w:eastAsia="ru-RU"/>
        </w:rPr>
        <w:t>Основной материал.</w:t>
      </w:r>
    </w:p>
    <w:p w:rsidR="00814F97" w:rsidRPr="00B06590" w:rsidRDefault="00814F97" w:rsidP="00C84785">
      <w:pPr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Мастер-класс: «</w:t>
      </w:r>
      <w:r w:rsidRPr="00B06590">
        <w:rPr>
          <w:rFonts w:ascii="Times New Roman" w:hAnsi="Times New Roman"/>
          <w:sz w:val="36"/>
          <w:szCs w:val="36"/>
        </w:rPr>
        <w:t>Использование инновационных технологий в речевом развитии ребенка</w:t>
      </w:r>
      <w:r>
        <w:rPr>
          <w:rFonts w:ascii="Times New Roman" w:hAnsi="Times New Roman"/>
          <w:sz w:val="36"/>
          <w:szCs w:val="36"/>
        </w:rPr>
        <w:t>»</w:t>
      </w:r>
      <w:r w:rsidRPr="00B06590">
        <w:rPr>
          <w:rFonts w:ascii="Times New Roman" w:hAnsi="Times New Roman"/>
          <w:sz w:val="36"/>
          <w:szCs w:val="36"/>
        </w:rPr>
        <w:t>.</w:t>
      </w:r>
    </w:p>
    <w:p w:rsidR="00814F97" w:rsidRPr="008063A6" w:rsidRDefault="00814F97" w:rsidP="00C84785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063A6">
        <w:rPr>
          <w:rFonts w:ascii="Times New Roman" w:hAnsi="Times New Roman"/>
          <w:b/>
          <w:bCs/>
          <w:sz w:val="28"/>
          <w:szCs w:val="28"/>
          <w:lang w:eastAsia="ru-RU"/>
        </w:rPr>
        <w:t>Цель:</w:t>
      </w:r>
      <w:r w:rsidRPr="008063A6">
        <w:rPr>
          <w:rFonts w:ascii="Times New Roman" w:hAnsi="Times New Roman"/>
          <w:sz w:val="28"/>
          <w:szCs w:val="28"/>
          <w:lang w:eastAsia="ru-RU"/>
        </w:rPr>
        <w:t> ознакомление педагогов с инновационными методами развития речи детей дошкольного возраста в рамках организации воспитательно-образовательного процесса.</w:t>
      </w:r>
    </w:p>
    <w:p w:rsidR="00814F97" w:rsidRPr="008063A6" w:rsidRDefault="00814F97" w:rsidP="00C84785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063A6">
        <w:rPr>
          <w:rFonts w:ascii="Times New Roman" w:hAnsi="Times New Roman"/>
          <w:b/>
          <w:sz w:val="28"/>
          <w:szCs w:val="28"/>
          <w:lang w:eastAsia="ru-RU"/>
        </w:rPr>
        <w:t>Задачи:</w:t>
      </w:r>
    </w:p>
    <w:p w:rsidR="00814F97" w:rsidRPr="008063A6" w:rsidRDefault="00814F97" w:rsidP="00C84785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063A6">
        <w:rPr>
          <w:rFonts w:ascii="Times New Roman" w:hAnsi="Times New Roman"/>
          <w:sz w:val="28"/>
          <w:szCs w:val="28"/>
          <w:lang w:eastAsia="ru-RU"/>
        </w:rPr>
        <w:t>1. Познакомить участников мастер-класса с инновационными технологиями и их  применением  в работе с дошкольниками.</w:t>
      </w:r>
    </w:p>
    <w:p w:rsidR="00814F97" w:rsidRPr="008063A6" w:rsidRDefault="00814F97" w:rsidP="00C84785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063A6">
        <w:rPr>
          <w:rFonts w:ascii="Times New Roman" w:hAnsi="Times New Roman"/>
          <w:sz w:val="28"/>
          <w:szCs w:val="28"/>
          <w:lang w:eastAsia="ru-RU"/>
        </w:rPr>
        <w:t>2. Способствовать повышению уровня мотивации и профессиональной компетентности педагогов в области применения инновационных методов.</w:t>
      </w:r>
    </w:p>
    <w:p w:rsidR="00814F97" w:rsidRDefault="00814F97" w:rsidP="00C84785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063A6">
        <w:rPr>
          <w:rFonts w:ascii="Times New Roman" w:hAnsi="Times New Roman"/>
          <w:b/>
          <w:sz w:val="28"/>
          <w:szCs w:val="28"/>
          <w:lang w:eastAsia="ru-RU"/>
        </w:rPr>
        <w:t>Ход:</w:t>
      </w:r>
    </w:p>
    <w:p w:rsidR="00814F97" w:rsidRPr="008063A6" w:rsidRDefault="00814F97" w:rsidP="00C84785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1. Презентация педагогического опыта.</w:t>
      </w:r>
    </w:p>
    <w:p w:rsidR="00814F97" w:rsidRPr="008063A6" w:rsidRDefault="00814F97" w:rsidP="00C84785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063A6">
        <w:rPr>
          <w:rFonts w:ascii="Times New Roman" w:hAnsi="Times New Roman"/>
          <w:b/>
          <w:sz w:val="28"/>
          <w:szCs w:val="28"/>
          <w:lang w:eastAsia="ru-RU"/>
        </w:rPr>
        <w:t xml:space="preserve">- </w:t>
      </w:r>
      <w:r w:rsidRPr="008063A6">
        <w:rPr>
          <w:rFonts w:ascii="Times New Roman" w:hAnsi="Times New Roman"/>
          <w:sz w:val="28"/>
          <w:szCs w:val="28"/>
          <w:lang w:eastAsia="ru-RU"/>
        </w:rPr>
        <w:t>Прежде, чем начать свой мастер — класс, я предлагаю зарядиться положительными эмоциями и поздороваться.</w:t>
      </w:r>
    </w:p>
    <w:p w:rsidR="00814F97" w:rsidRPr="008063A6" w:rsidRDefault="00814F97" w:rsidP="00C84785">
      <w:pPr>
        <w:pStyle w:val="NormalWeb"/>
        <w:spacing w:before="0" w:beforeAutospacing="0" w:after="0" w:afterAutospacing="0"/>
        <w:jc w:val="center"/>
        <w:rPr>
          <w:sz w:val="28"/>
          <w:szCs w:val="28"/>
        </w:rPr>
      </w:pPr>
      <w:r w:rsidRPr="008063A6">
        <w:rPr>
          <w:sz w:val="28"/>
          <w:szCs w:val="28"/>
        </w:rPr>
        <w:t>Чтобы вежливыми быть,</w:t>
      </w:r>
      <w:r w:rsidRPr="008063A6">
        <w:rPr>
          <w:sz w:val="28"/>
          <w:szCs w:val="28"/>
        </w:rPr>
        <w:br/>
        <w:t>Нужно «здравствуй» говорить</w:t>
      </w:r>
      <w:r w:rsidRPr="008063A6">
        <w:rPr>
          <w:sz w:val="28"/>
          <w:szCs w:val="28"/>
        </w:rPr>
        <w:br/>
        <w:t>Всем, кого б не встретил –</w:t>
      </w:r>
      <w:r w:rsidRPr="008063A6">
        <w:rPr>
          <w:sz w:val="28"/>
          <w:szCs w:val="28"/>
        </w:rPr>
        <w:br/>
        <w:t>Это знают дети.</w:t>
      </w:r>
      <w:r w:rsidRPr="008063A6">
        <w:rPr>
          <w:sz w:val="28"/>
          <w:szCs w:val="28"/>
        </w:rPr>
        <w:br/>
        <w:t>Скажешь: «Здравствуй!» и в ответ</w:t>
      </w:r>
      <w:r w:rsidRPr="008063A6">
        <w:rPr>
          <w:sz w:val="28"/>
          <w:szCs w:val="28"/>
        </w:rPr>
        <w:br/>
        <w:t>Прозвучит: «Привет! Привет!».</w:t>
      </w:r>
    </w:p>
    <w:p w:rsidR="00814F97" w:rsidRDefault="00814F97" w:rsidP="00C84785">
      <w:pPr>
        <w:pStyle w:val="NormalWeb"/>
        <w:tabs>
          <w:tab w:val="left" w:pos="4740"/>
        </w:tabs>
        <w:spacing w:before="0" w:beforeAutospacing="0" w:after="0" w:afterAutospacing="0"/>
        <w:jc w:val="center"/>
        <w:rPr>
          <w:sz w:val="28"/>
          <w:szCs w:val="28"/>
        </w:rPr>
      </w:pPr>
      <w:r w:rsidRPr="008063A6">
        <w:rPr>
          <w:sz w:val="28"/>
          <w:szCs w:val="28"/>
        </w:rPr>
        <w:t>Давайте мы с вами поздороваемся.</w:t>
      </w:r>
    </w:p>
    <w:p w:rsidR="00814F97" w:rsidRPr="00197D40" w:rsidRDefault="00814F97" w:rsidP="00C84785">
      <w:pPr>
        <w:pStyle w:val="NormalWeb"/>
        <w:spacing w:after="0" w:afterAutospacing="0"/>
        <w:rPr>
          <w:sz w:val="28"/>
          <w:szCs w:val="28"/>
        </w:rPr>
      </w:pPr>
      <w:r w:rsidRPr="00197D40">
        <w:rPr>
          <w:iCs/>
          <w:sz w:val="28"/>
          <w:szCs w:val="28"/>
        </w:rPr>
        <w:t>Настройка на работу</w:t>
      </w:r>
      <w:r>
        <w:rPr>
          <w:iCs/>
          <w:sz w:val="28"/>
          <w:szCs w:val="28"/>
        </w:rPr>
        <w:t>.</w:t>
      </w:r>
    </w:p>
    <w:p w:rsidR="00814F97" w:rsidRDefault="00814F97" w:rsidP="00C84785">
      <w:pPr>
        <w:pStyle w:val="NormalWeb"/>
        <w:spacing w:after="0" w:afterAutospacing="0" w:line="240" w:lineRule="atLeast"/>
        <w:ind w:firstLine="454"/>
        <w:rPr>
          <w:sz w:val="28"/>
          <w:szCs w:val="28"/>
        </w:rPr>
      </w:pPr>
      <w:r w:rsidRPr="00197D40">
        <w:rPr>
          <w:sz w:val="28"/>
          <w:szCs w:val="28"/>
        </w:rPr>
        <w:t xml:space="preserve">Положить одну ладонь на лоб, а другую на затылок (над затылочными буграми). Выбор рук произвольный. Вслед за ведущим или самостоятельно повторять следующий текст: «Все плохое у меня – позади. Все хорошее – впереди. Я полностью присутствую здесь и сейчас, всеми своими мыслями. </w:t>
      </w:r>
      <w:r>
        <w:rPr>
          <w:sz w:val="28"/>
          <w:szCs w:val="28"/>
        </w:rPr>
        <w:t>Я полностью присутствую на мастер-классе</w:t>
      </w:r>
      <w:r w:rsidRPr="00197D40">
        <w:rPr>
          <w:sz w:val="28"/>
          <w:szCs w:val="28"/>
        </w:rPr>
        <w:t xml:space="preserve">. Я спокоен и внимателен. Я хорошо себя чувствую. Я хочу </w:t>
      </w:r>
      <w:r>
        <w:rPr>
          <w:sz w:val="28"/>
          <w:szCs w:val="28"/>
        </w:rPr>
        <w:t>получить пользу от этого мастер-класса</w:t>
      </w:r>
      <w:r w:rsidRPr="00197D40">
        <w:rPr>
          <w:sz w:val="28"/>
          <w:szCs w:val="28"/>
        </w:rPr>
        <w:t>. Я готов к работе».</w:t>
      </w:r>
    </w:p>
    <w:p w:rsidR="00814F97" w:rsidRPr="00197D40" w:rsidRDefault="00814F97" w:rsidP="00C84785">
      <w:pPr>
        <w:pStyle w:val="NormalWeb"/>
        <w:spacing w:after="0" w:afterAutospacing="0" w:line="240" w:lineRule="atLeast"/>
        <w:ind w:firstLine="454"/>
        <w:jc w:val="center"/>
        <w:rPr>
          <w:sz w:val="28"/>
          <w:szCs w:val="28"/>
        </w:rPr>
      </w:pPr>
      <w:r w:rsidRPr="00D4431A">
        <w:rPr>
          <w:noProof/>
          <w:sz w:val="28"/>
          <w:szCs w:val="28"/>
        </w:rPr>
        <w:pict>
          <v:shape id="Рисунок 4" o:spid="_x0000_i1025" type="#_x0000_t75" style="width:320.25pt;height:240pt;visibility:visible">
            <v:imagedata r:id="rId8" o:title=""/>
          </v:shape>
        </w:pict>
      </w:r>
    </w:p>
    <w:p w:rsidR="00814F97" w:rsidRPr="008063A6" w:rsidRDefault="00814F97" w:rsidP="00C84785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</w:p>
    <w:p w:rsidR="00814F97" w:rsidRDefault="00814F97" w:rsidP="00C84785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своем мастер-классе я хочу поделиться </w:t>
      </w:r>
      <w:r w:rsidRPr="008063A6">
        <w:rPr>
          <w:rFonts w:ascii="Times New Roman" w:hAnsi="Times New Roman"/>
          <w:sz w:val="28"/>
          <w:szCs w:val="28"/>
        </w:rPr>
        <w:t>опыт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8063A6">
        <w:rPr>
          <w:rFonts w:ascii="Times New Roman" w:hAnsi="Times New Roman"/>
          <w:sz w:val="28"/>
          <w:szCs w:val="28"/>
        </w:rPr>
        <w:t xml:space="preserve"> внедрения иннова</w:t>
      </w:r>
      <w:r>
        <w:rPr>
          <w:rFonts w:ascii="Times New Roman" w:hAnsi="Times New Roman"/>
          <w:sz w:val="28"/>
          <w:szCs w:val="28"/>
        </w:rPr>
        <w:t xml:space="preserve">ционных технологий в собственную практическую  деятельность </w:t>
      </w:r>
      <w:r w:rsidRPr="008063A6">
        <w:rPr>
          <w:rFonts w:ascii="Times New Roman" w:hAnsi="Times New Roman"/>
          <w:sz w:val="28"/>
          <w:szCs w:val="28"/>
        </w:rPr>
        <w:t>в свете реализации ФГОС ДО с приоритетными направлениями:</w:t>
      </w:r>
    </w:p>
    <w:p w:rsidR="00814F97" w:rsidRDefault="00814F97" w:rsidP="00C84785">
      <w:pPr>
        <w:pStyle w:val="NoSpacing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8063A6">
        <w:rPr>
          <w:rFonts w:ascii="Times New Roman" w:hAnsi="Times New Roman"/>
          <w:sz w:val="28"/>
          <w:szCs w:val="28"/>
        </w:rPr>
        <w:t>укрепление физического и психического здоровья дет</w:t>
      </w:r>
      <w:r>
        <w:rPr>
          <w:rFonts w:ascii="Times New Roman" w:hAnsi="Times New Roman"/>
          <w:sz w:val="28"/>
          <w:szCs w:val="28"/>
        </w:rPr>
        <w:t>е</w:t>
      </w:r>
      <w:r w:rsidRPr="008063A6">
        <w:rPr>
          <w:rFonts w:ascii="Times New Roman" w:hAnsi="Times New Roman"/>
          <w:sz w:val="28"/>
          <w:szCs w:val="28"/>
        </w:rPr>
        <w:t xml:space="preserve">й, их эмоционального благополучия; </w:t>
      </w:r>
    </w:p>
    <w:p w:rsidR="00814F97" w:rsidRDefault="00814F97" w:rsidP="00C84785">
      <w:pPr>
        <w:pStyle w:val="NoSpacing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8063A6">
        <w:rPr>
          <w:rFonts w:ascii="Times New Roman" w:hAnsi="Times New Roman"/>
          <w:sz w:val="28"/>
          <w:szCs w:val="28"/>
        </w:rPr>
        <w:t xml:space="preserve">создания благоприятных условий развития детей в соответствии с их возрастными особенностями; </w:t>
      </w:r>
    </w:p>
    <w:p w:rsidR="00814F97" w:rsidRDefault="00814F97" w:rsidP="00C84785">
      <w:pPr>
        <w:pStyle w:val="NoSpacing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8063A6">
        <w:rPr>
          <w:rFonts w:ascii="Times New Roman" w:hAnsi="Times New Roman"/>
          <w:sz w:val="28"/>
          <w:szCs w:val="28"/>
        </w:rPr>
        <w:t xml:space="preserve">коррекции речевых нарушений дошкольников; </w:t>
      </w:r>
    </w:p>
    <w:p w:rsidR="00814F97" w:rsidRDefault="00814F97" w:rsidP="00C84785">
      <w:pPr>
        <w:pStyle w:val="NoSpacing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8063A6">
        <w:rPr>
          <w:rFonts w:ascii="Times New Roman" w:hAnsi="Times New Roman"/>
          <w:sz w:val="28"/>
          <w:szCs w:val="28"/>
        </w:rPr>
        <w:t>формирования предпосылок к учебной деятельности;</w:t>
      </w:r>
    </w:p>
    <w:p w:rsidR="00814F97" w:rsidRDefault="00814F97" w:rsidP="00C84785">
      <w:pPr>
        <w:pStyle w:val="NoSpacing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8063A6">
        <w:rPr>
          <w:rFonts w:ascii="Times New Roman" w:hAnsi="Times New Roman"/>
          <w:sz w:val="28"/>
          <w:szCs w:val="28"/>
        </w:rPr>
        <w:t xml:space="preserve"> формирование и развитие интеллектуальной и коммуникативной компетентности дошкольников с речевыми нарушениями.</w:t>
      </w:r>
    </w:p>
    <w:p w:rsidR="00814F97" w:rsidRDefault="00814F97" w:rsidP="00C84785">
      <w:pPr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В деятельности учителя-логопеда инновационные технологии приобретают всё большее значение. Они способствуют достижению максимально возможных успехов в преодолении речевых нарушений у детей, служат для создания благоприятного эмоционального фона, способствуют включению в работу сохранных и активизации нарушенных психических функций.</w:t>
      </w:r>
      <w:r w:rsidRPr="007C649F">
        <w:rPr>
          <w:rFonts w:ascii="Times New Roman" w:hAnsi="Times New Roman"/>
          <w:sz w:val="28"/>
          <w:szCs w:val="28"/>
        </w:rPr>
        <w:t xml:space="preserve"> </w:t>
      </w:r>
      <w:r w:rsidRPr="00EC6B07">
        <w:rPr>
          <w:rFonts w:ascii="Times New Roman" w:hAnsi="Times New Roman"/>
          <w:sz w:val="28"/>
          <w:szCs w:val="28"/>
        </w:rPr>
        <w:t>Творчески варьируя сочетаемость разных инновационных технологий, систематически и целенаправленно используя их на практике, в соответствии с физическими индивидуальными возможностями каждого ребенка, коррекционно — развивающий процесс становится более результативным и эффективным.</w:t>
      </w:r>
    </w:p>
    <w:p w:rsidR="00814F97" w:rsidRDefault="00814F97" w:rsidP="00C84785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06590">
        <w:rPr>
          <w:rFonts w:ascii="Times New Roman" w:hAnsi="Times New Roman"/>
          <w:color w:val="000000"/>
          <w:sz w:val="28"/>
          <w:szCs w:val="28"/>
        </w:rPr>
        <w:t>На сегодняшний день методов нетрадиционного воздействия</w:t>
      </w:r>
      <w:r>
        <w:rPr>
          <w:rFonts w:ascii="Times New Roman" w:hAnsi="Times New Roman"/>
          <w:color w:val="000000"/>
          <w:sz w:val="28"/>
          <w:szCs w:val="28"/>
        </w:rPr>
        <w:t>, базирующихся на приоритетных направлениях ФГОС ДО,</w:t>
      </w:r>
      <w:r w:rsidRPr="00B06590">
        <w:rPr>
          <w:rFonts w:ascii="Times New Roman" w:hAnsi="Times New Roman"/>
          <w:color w:val="000000"/>
          <w:sz w:val="28"/>
          <w:szCs w:val="28"/>
        </w:rPr>
        <w:t xml:space="preserve"> известно достаточно, но мне хочется остановиться на тех, которые </w:t>
      </w:r>
      <w:r>
        <w:rPr>
          <w:rFonts w:ascii="Times New Roman" w:hAnsi="Times New Roman"/>
          <w:color w:val="000000"/>
          <w:sz w:val="28"/>
          <w:szCs w:val="28"/>
        </w:rPr>
        <w:t xml:space="preserve"> я применяю в своей работе.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психогимнастика;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релаксация;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 xml:space="preserve">артикуляционная гимнастика; 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bookmarkStart w:id="0" w:name="OLE_LINK6"/>
      <w:bookmarkStart w:id="1" w:name="OLE_LINK5"/>
      <w:r w:rsidRPr="00EC6B07">
        <w:rPr>
          <w:rFonts w:ascii="Times New Roman" w:hAnsi="Times New Roman"/>
          <w:sz w:val="28"/>
          <w:szCs w:val="28"/>
        </w:rPr>
        <w:t>физминутки (логоритмические упражнения);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пальчиковая гимнастика;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 xml:space="preserve">биоэнергопластика; </w:t>
      </w:r>
      <w:bookmarkEnd w:id="0"/>
      <w:bookmarkEnd w:id="1"/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гимнастики для глаз;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дыхательных упражнений;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ИКТ;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мнемотехника;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кинезиологоические упражнения;</w:t>
      </w:r>
    </w:p>
    <w:p w:rsidR="00814F97" w:rsidRPr="00EC6B0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су-джок терапия;</w:t>
      </w:r>
    </w:p>
    <w:p w:rsidR="00814F97" w:rsidRDefault="00814F97" w:rsidP="00C84785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C6B07">
        <w:rPr>
          <w:rFonts w:ascii="Times New Roman" w:hAnsi="Times New Roman"/>
          <w:sz w:val="28"/>
          <w:szCs w:val="28"/>
        </w:rPr>
        <w:t>самомассаж.</w:t>
      </w:r>
    </w:p>
    <w:p w:rsidR="00814F97" w:rsidRPr="00B06590" w:rsidRDefault="00814F97" w:rsidP="00C8478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06590">
        <w:rPr>
          <w:rFonts w:ascii="Times New Roman" w:hAnsi="Times New Roman"/>
          <w:color w:val="000000"/>
          <w:sz w:val="28"/>
          <w:szCs w:val="28"/>
        </w:rPr>
        <w:t xml:space="preserve">Эффективность применения нетрадиционных методов коррекционной логопедической работы во многом зависит от их сочетания с традиционными средствами коррекции. В процессе сочетания этих приемов ребенок постепенно овладевает необходимыми </w:t>
      </w:r>
      <w:r>
        <w:rPr>
          <w:rFonts w:ascii="Times New Roman" w:hAnsi="Times New Roman"/>
          <w:color w:val="000000"/>
          <w:sz w:val="28"/>
          <w:szCs w:val="28"/>
        </w:rPr>
        <w:t>речевыми навыками и умениями</w:t>
      </w:r>
      <w:r w:rsidRPr="00B06590">
        <w:rPr>
          <w:rFonts w:ascii="Times New Roman" w:hAnsi="Times New Roman"/>
          <w:color w:val="000000"/>
          <w:sz w:val="28"/>
          <w:szCs w:val="28"/>
        </w:rPr>
        <w:t xml:space="preserve">. Упражнения просты и не требуют специальных навыков. Они могут выполняться как логопедом, так воспитателем и родителями. </w:t>
      </w:r>
    </w:p>
    <w:p w:rsidR="00814F97" w:rsidRDefault="00814F97" w:rsidP="00C8478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06590">
        <w:rPr>
          <w:rFonts w:ascii="Times New Roman" w:hAnsi="Times New Roman"/>
          <w:color w:val="000000"/>
          <w:sz w:val="28"/>
          <w:szCs w:val="28"/>
        </w:rPr>
        <w:t>  </w:t>
      </w:r>
    </w:p>
    <w:p w:rsidR="00814F97" w:rsidRDefault="00814F97" w:rsidP="00C84785">
      <w:pPr>
        <w:shd w:val="clear" w:color="auto" w:fill="FFFFFF"/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F02CE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054FA">
        <w:rPr>
          <w:rFonts w:ascii="Times New Roman" w:hAnsi="Times New Roman"/>
          <w:b/>
          <w:sz w:val="28"/>
          <w:szCs w:val="28"/>
        </w:rPr>
        <w:t>Практическая часть.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Уважаемые педагоги</w:t>
      </w:r>
      <w:r w:rsidRPr="00291AB0">
        <w:rPr>
          <w:rFonts w:ascii="Times New Roman" w:hAnsi="Times New Roman"/>
          <w:sz w:val="28"/>
          <w:szCs w:val="28"/>
          <w:lang w:eastAsia="ru-RU"/>
        </w:rPr>
        <w:t>!</w:t>
      </w:r>
      <w:r>
        <w:rPr>
          <w:rFonts w:ascii="Times New Roman" w:hAnsi="Times New Roman"/>
          <w:sz w:val="28"/>
          <w:szCs w:val="28"/>
          <w:lang w:eastAsia="ru-RU"/>
        </w:rPr>
        <w:t xml:space="preserve"> Д</w:t>
      </w:r>
      <w:r w:rsidRPr="00291AB0">
        <w:rPr>
          <w:rFonts w:ascii="Times New Roman" w:hAnsi="Times New Roman"/>
          <w:sz w:val="28"/>
          <w:szCs w:val="28"/>
          <w:lang w:eastAsia="ru-RU"/>
        </w:rPr>
        <w:t xml:space="preserve">авайте </w:t>
      </w:r>
      <w:r>
        <w:rPr>
          <w:rFonts w:ascii="Times New Roman" w:hAnsi="Times New Roman"/>
          <w:sz w:val="28"/>
          <w:szCs w:val="28"/>
          <w:lang w:eastAsia="ru-RU"/>
        </w:rPr>
        <w:t xml:space="preserve"> сейчас </w:t>
      </w:r>
      <w:r w:rsidRPr="00291AB0">
        <w:rPr>
          <w:rFonts w:ascii="Times New Roman" w:hAnsi="Times New Roman"/>
          <w:sz w:val="28"/>
          <w:szCs w:val="28"/>
          <w:lang w:eastAsia="ru-RU"/>
        </w:rPr>
        <w:t>вместе с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91AB0">
        <w:rPr>
          <w:rFonts w:ascii="Times New Roman" w:hAnsi="Times New Roman"/>
          <w:sz w:val="28"/>
          <w:szCs w:val="28"/>
          <w:lang w:eastAsia="ru-RU"/>
        </w:rPr>
        <w:t>вами подробнее разберем некоторые приемы 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инновационных </w:t>
      </w:r>
      <w:r w:rsidRPr="00291AB0">
        <w:rPr>
          <w:rFonts w:ascii="Times New Roman" w:hAnsi="Times New Roman"/>
          <w:bCs/>
          <w:sz w:val="28"/>
          <w:szCs w:val="28"/>
          <w:lang w:eastAsia="ru-RU"/>
        </w:rPr>
        <w:t xml:space="preserve"> технологий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8B06CA" w:rsidRDefault="00814F97" w:rsidP="00C84785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sz w:val="28"/>
          <w:szCs w:val="28"/>
          <w:lang w:eastAsia="ru-RU"/>
        </w:rPr>
        <w:t>А начнем мы с артикуляционной гимнастики с биоэнергопластикой.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Cs/>
          <w:sz w:val="28"/>
          <w:szCs w:val="28"/>
          <w:lang w:eastAsia="ru-RU"/>
        </w:rPr>
        <w:t>Предлагаю выполнить упражнения биоэнергопластики.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Упражнение «Часики»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Тик-так, тик-так,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Язычок качался так,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Словно маятник часов.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Ты в часы играть готов?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(сжатая и опущенная вниз ладонь,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которая движется под счет влево — вправо)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Упражнение «Лягушка»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Подражаем мы лягушкам: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Тянем губы прямо к ушкам.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Вы сейчас тяните губки-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Я увижу ваши зубки.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Мы потянем-перестанем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И нисколько не устанем.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(пальчики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плотно прижаты друг к другу,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>при выполнении упражнения пальчиги прогибаются)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Упражнение «Слонёнок»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Я водичку набираю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И ребяток поливаю!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Буду подражать слону!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Губы «хоботом» тяну.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А теперь их отпускаю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И на место возвращаю.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(ладонь собрана в щепоть, большой палец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прижат к среднему.)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Упражнение «Лошадка»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Я- весёлая лошадка,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Тёмная, как шоколадка.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Язычком пощёлкай громко,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Стук копыт услышишь звонкий.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(Рука в горизонтально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м положении </w:t>
      </w: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лежит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>на столе</w:t>
      </w: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. Ладонь с сомкнутыми пальцами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согнута. Под счёт поочерёдно касаются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стола кончики пальцев и запястье.)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8B06C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bCs/>
          <w:sz w:val="28"/>
          <w:szCs w:val="28"/>
          <w:lang w:eastAsia="ru-RU"/>
        </w:rPr>
        <w:t>Уважаемые коллеги, а сейчас я предлагаю вам самостоятельно придумать и выполнить упражнения биоэнергопластики, используя речевое сопровождение</w:t>
      </w:r>
      <w:r w:rsidRPr="008B06CA">
        <w:rPr>
          <w:rFonts w:ascii="Times New Roman" w:hAnsi="Times New Roman"/>
          <w:sz w:val="28"/>
          <w:szCs w:val="28"/>
          <w:lang w:eastAsia="ru-RU"/>
        </w:rPr>
        <w:t>. </w:t>
      </w:r>
      <w:r w:rsidRPr="008B06CA">
        <w:rPr>
          <w:rFonts w:ascii="Times New Roman" w:hAnsi="Times New Roman"/>
          <w:bCs/>
          <w:sz w:val="28"/>
          <w:szCs w:val="28"/>
          <w:lang w:eastAsia="ru-RU"/>
        </w:rPr>
        <w:t>(Педагоги разделены на 3 группы. У каждого на столах задание.)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Группа 1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Два цыплёнка,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Два мышонка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Учат бегать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Лягушонка.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Расшумелась мелкота —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Видно, близко нет кота!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Группа 2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Ходит по двору индюк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Среди уток и подруг.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Вдруг увидел он грача,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Рассердился сгоряча.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b/>
          <w:bCs/>
          <w:sz w:val="28"/>
          <w:szCs w:val="28"/>
          <w:lang w:eastAsia="ru-RU"/>
        </w:rPr>
        <w:t>Группа 3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Кот Тимошка жил на крыше.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Ниже, в доме, жили мыши.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По стене взбирались мыши,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291AB0">
        <w:rPr>
          <w:rFonts w:ascii="Times New Roman" w:hAnsi="Times New Roman"/>
          <w:sz w:val="28"/>
          <w:szCs w:val="28"/>
          <w:lang w:eastAsia="ru-RU"/>
        </w:rPr>
        <w:t>Не боясь кота на крыше.</w:t>
      </w:r>
    </w:p>
    <w:p w:rsidR="00814F97" w:rsidRPr="00291AB0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8B06CA" w:rsidRDefault="00814F97" w:rsidP="00C84785">
      <w:pPr>
        <w:pStyle w:val="ListParagraph"/>
        <w:numPr>
          <w:ilvl w:val="0"/>
          <w:numId w:val="8"/>
        </w:num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bCs/>
          <w:sz w:val="28"/>
          <w:szCs w:val="28"/>
          <w:lang w:eastAsia="ru-RU"/>
        </w:rPr>
        <w:t>Сейчас я предлагаю вам выполнить пальчиковую гимнастику с элементами кинезиологии.</w:t>
      </w:r>
    </w:p>
    <w:p w:rsidR="00814F97" w:rsidRPr="008B06C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8B06C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«Колечко»</w:t>
      </w:r>
      <w:r w:rsidRPr="008B06CA">
        <w:rPr>
          <w:rFonts w:ascii="Times New Roman" w:hAnsi="Times New Roman"/>
          <w:bCs/>
          <w:sz w:val="28"/>
          <w:szCs w:val="28"/>
          <w:lang w:eastAsia="ru-RU"/>
        </w:rPr>
        <w:t> (Поочерёдно и как можно быстрее перебирайте пальцами рук, соединяя в кольцо с большим пальцем последовательно указательный, средний и т.д. Проба выполняется в прямом и обратном порядке. Сначала каждой рукой отдельно, затем двумя руками сразу.)</w:t>
      </w:r>
    </w:p>
    <w:p w:rsidR="00814F97" w:rsidRPr="008B06C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«Кулак-ребро-ладонь»</w:t>
      </w:r>
      <w:r w:rsidRPr="008B06CA">
        <w:rPr>
          <w:rFonts w:ascii="Times New Roman" w:hAnsi="Times New Roman"/>
          <w:bCs/>
          <w:sz w:val="28"/>
          <w:szCs w:val="28"/>
          <w:lang w:eastAsia="ru-RU"/>
        </w:rPr>
        <w:t> </w:t>
      </w:r>
      <w:r w:rsidRPr="008B06CA">
        <w:rPr>
          <w:rFonts w:ascii="Times New Roman" w:hAnsi="Times New Roman"/>
          <w:sz w:val="28"/>
          <w:szCs w:val="28"/>
          <w:lang w:eastAsia="ru-RU"/>
        </w:rPr>
        <w:t>(Три положения на плоскости стола последовательно сменяют друг друга. Ладонь на плоскости, сжатая в кулак ладонь, ладонь ребром на плоскости стола, распрямлённая ладонь на плоскости стола. Выполняется сначала правой рукой, потом — левой, затем двумя руками вместе по 8-10 раз.)</w:t>
      </w:r>
    </w:p>
    <w:p w:rsidR="00814F97" w:rsidRPr="008B06C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6CA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«Лезгинка»</w:t>
      </w:r>
      <w:r w:rsidRPr="008B06CA">
        <w:rPr>
          <w:rFonts w:ascii="Times New Roman" w:hAnsi="Times New Roman"/>
          <w:bCs/>
          <w:sz w:val="28"/>
          <w:szCs w:val="28"/>
          <w:lang w:eastAsia="ru-RU"/>
        </w:rPr>
        <w:t> </w:t>
      </w:r>
      <w:r w:rsidRPr="008B06CA">
        <w:rPr>
          <w:rFonts w:ascii="Times New Roman" w:hAnsi="Times New Roman"/>
          <w:sz w:val="28"/>
          <w:szCs w:val="28"/>
          <w:lang w:eastAsia="ru-RU"/>
        </w:rPr>
        <w:t>(Левую руку сложите в кулак, большой палец отставьте в сторону, кулак разверните пальцами к себе. Правой рукой прямой ладонью в горизонтальном положении прикоснитесь к мизинцу левой. После этого одновременно смените положение правой и левой рук. Повторите 6-8 раз.)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«Живот – голова».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«Скрестить пальчики».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«Перекрестный замочек».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Кинезиологическая физминутка «Сцепление рук за спиной».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Видео кинезиологических упражнений.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>Рисование симметричных рисунков двумя руками одновременно.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bCs/>
          <w:sz w:val="28"/>
          <w:szCs w:val="28"/>
          <w:lang w:eastAsia="ru-RU"/>
        </w:rPr>
        <w:t>Предлагаю вам, уважаемые коллеги, самостоятельно выполнить несколько упражнений для рук, используя речевое сопровождение.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Группа 1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bCs/>
          <w:sz w:val="28"/>
          <w:szCs w:val="28"/>
          <w:lang w:eastAsia="ru-RU"/>
        </w:rPr>
        <w:t>Кинезиологическое упражнение «Лягушка» </w:t>
      </w:r>
      <w:r w:rsidRPr="00C066C3">
        <w:rPr>
          <w:rFonts w:ascii="Times New Roman" w:hAnsi="Times New Roman"/>
          <w:sz w:val="28"/>
          <w:szCs w:val="28"/>
          <w:lang w:eastAsia="ru-RU"/>
        </w:rPr>
        <w:t>(</w:t>
      </w:r>
      <w:r w:rsidRPr="00C066C3">
        <w:rPr>
          <w:rFonts w:ascii="Times New Roman" w:hAnsi="Times New Roman"/>
          <w:bCs/>
          <w:sz w:val="28"/>
          <w:szCs w:val="28"/>
          <w:lang w:eastAsia="ru-RU"/>
        </w:rPr>
        <w:t>Поочередно одна рука сжимается в кулак, а другая — ладонью на столе)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Речевое сопровождение: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Лягушка хочет в пруд,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Лягушке скучно тут,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А пруд зарос травой,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Зеленой и густой.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Группа 2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bCs/>
          <w:sz w:val="28"/>
          <w:szCs w:val="28"/>
          <w:lang w:eastAsia="ru-RU"/>
        </w:rPr>
        <w:t>Кинезиологическое упражнение «Здравствуй» (Пальцами правой руки по очереди «здороваться» с пальцами левой руки, похлопывая друг друга кончиками)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Речевое сопровождение: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Здравствуй, солнце золотое!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Здравствуй, небо голубое!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Здравствуй, вольный ветерок,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Здравствуй, маленький дубок!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Мы живем в одном краю —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Всех я вас приветствую!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C066C3">
        <w:rPr>
          <w:rFonts w:ascii="Times New Roman" w:hAnsi="Times New Roman"/>
          <w:b/>
          <w:bCs/>
          <w:sz w:val="28"/>
          <w:szCs w:val="28"/>
          <w:lang w:eastAsia="ru-RU"/>
        </w:rPr>
        <w:t>Группа 3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bCs/>
          <w:sz w:val="28"/>
          <w:szCs w:val="28"/>
          <w:lang w:eastAsia="ru-RU"/>
        </w:rPr>
        <w:t>Кинезиологическое упражнение «Ухо — нос»</w:t>
      </w:r>
      <w:r w:rsidRPr="00C066C3">
        <w:rPr>
          <w:rFonts w:ascii="Times New Roman" w:hAnsi="Times New Roman"/>
          <w:sz w:val="28"/>
          <w:szCs w:val="28"/>
          <w:lang w:eastAsia="ru-RU"/>
        </w:rPr>
        <w:t> </w:t>
      </w:r>
      <w:r w:rsidRPr="00C066C3">
        <w:rPr>
          <w:rFonts w:ascii="Times New Roman" w:hAnsi="Times New Roman"/>
          <w:bCs/>
          <w:sz w:val="28"/>
          <w:szCs w:val="28"/>
          <w:lang w:eastAsia="ru-RU"/>
        </w:rPr>
        <w:t>(Левой рукой возьмитесь за кончик носа, а правой рукой — за противоположное ухо. Одновременно отпустите ухо и нос, поменяйте положение рук «с точностью до наоборот»)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Речевое сопровождение: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Села на нос мне, на правое ухо —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Лезет назойливо черная муха.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Снова на нос, но на левое ухо-</w:t>
      </w:r>
    </w:p>
    <w:p w:rsidR="00814F97" w:rsidRPr="00C066C3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C066C3">
        <w:rPr>
          <w:rFonts w:ascii="Times New Roman" w:hAnsi="Times New Roman"/>
          <w:sz w:val="28"/>
          <w:szCs w:val="28"/>
          <w:lang w:eastAsia="ru-RU"/>
        </w:rPr>
        <w:t>Кыш, улетай от меня, Цокотуха!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8"/>
        </w:num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Выполнять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гимнастику для глаз</w:t>
      </w:r>
      <w:r w:rsidRPr="00403185">
        <w:rPr>
          <w:rFonts w:ascii="Times New Roman" w:hAnsi="Times New Roman"/>
          <w:sz w:val="28"/>
          <w:szCs w:val="28"/>
          <w:lang w:eastAsia="ru-RU"/>
        </w:rPr>
        <w:t> рекомендуется ежедневно по 3-5 минут в любое свободное время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9"/>
        </w:num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Под стихотворное сопровождение (совместное выполнение).</w:t>
      </w:r>
    </w:p>
    <w:p w:rsidR="00814F97" w:rsidRPr="00403185" w:rsidRDefault="00814F97" w:rsidP="00C84785">
      <w:pPr>
        <w:shd w:val="clear" w:color="auto" w:fill="FFFFFF"/>
        <w:spacing w:after="0" w:line="345" w:lineRule="atLeast"/>
        <w:ind w:left="36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«Весёлая неделька» гимнастика для глаз.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Всю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неделю по — порядку</w:t>
      </w:r>
      <w:r w:rsidRPr="00403185">
        <w:rPr>
          <w:rFonts w:ascii="Times New Roman" w:hAnsi="Times New Roman"/>
          <w:sz w:val="28"/>
          <w:szCs w:val="28"/>
          <w:lang w:eastAsia="ru-RU"/>
        </w:rPr>
        <w:t>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делают зарядку</w:t>
      </w:r>
      <w:r w:rsidRPr="00403185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понедельник</w:t>
      </w:r>
      <w:r w:rsidRPr="00403185">
        <w:rPr>
          <w:rFonts w:ascii="Times New Roman" w:hAnsi="Times New Roman"/>
          <w:sz w:val="28"/>
          <w:szCs w:val="28"/>
          <w:lang w:eastAsia="ru-RU"/>
        </w:rPr>
        <w:t>, как проснутся,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солнцу улыбнутся</w:t>
      </w:r>
      <w:r w:rsidRPr="00403185">
        <w:rPr>
          <w:rFonts w:ascii="Times New Roman" w:hAnsi="Times New Roman"/>
          <w:sz w:val="28"/>
          <w:szCs w:val="28"/>
          <w:lang w:eastAsia="ru-RU"/>
        </w:rPr>
        <w:t>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Вниз посмотрят на траву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И обратно в высоту.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Поднять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глаза вверх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; опустить их книзу, голова неподвижна;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(снимает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глазное напряжение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)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Во вторник часики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глаза</w:t>
      </w:r>
      <w:r w:rsidRPr="00403185">
        <w:rPr>
          <w:rFonts w:ascii="Times New Roman" w:hAnsi="Times New Roman"/>
          <w:sz w:val="28"/>
          <w:szCs w:val="28"/>
          <w:lang w:eastAsia="ru-RU"/>
        </w:rPr>
        <w:t>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Водят взгляд туда – сюда,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Ходят влево, ходят вправо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Не устанут никогда.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Повернуть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глаза в правую сторону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а затем в левую, голова неподвижна;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(снимает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глазное напряжение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)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 среду в жмурки мы играем,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Крепко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закрываем</w:t>
      </w:r>
      <w:r w:rsidRPr="00403185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Раз, два, три, четыре, пять,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Будем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открывать</w:t>
      </w:r>
      <w:r w:rsidRPr="00403185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Жмуримся и открываем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Так игру мы продолжаем.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Плотно закрыть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глаза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досчитать да пяти и широко открыть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глазки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;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(упражнение для снятия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глазного напряжения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)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По четвергам мы смотрим вдаль,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На это времени не жаль,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Что вблизи и что вдали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рассмотреть должны</w:t>
      </w:r>
      <w:r w:rsidRPr="00403185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Смотреть прямо перед собой, поставить палец на расстояние 25-30 см. от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перевести взор на кончик пальца и смотреть на него, опустить руку.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(Укрепляет мышцы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и совершенствует их координации)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 пятницу мы не зевали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Глаза по кругу побежали</w:t>
      </w:r>
      <w:r w:rsidRPr="00403185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Остановка, и опять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В другую сторону бежать.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Поднять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глаза вверх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вправо, вниз, влево и вверх; и </w:t>
      </w:r>
      <w:r w:rsidRPr="00403185"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обратно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: влево, вниз, вправо и снова вверх;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(совершенствует сложные движения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)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Хоть в субботу выходной,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Мы не ленимся с тобой.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Ищем взглядом уголки,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Чтобы бегали зрачки.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Посмотреть взглядом в верхний правый угол, затем нижний левый; перевести взгляд в верхний левый угол и нижний правый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(совершенствует сложные движения</w:t>
      </w:r>
      <w:r w:rsidRPr="00403185">
        <w:rPr>
          <w:rFonts w:ascii="Times New Roman" w:hAnsi="Times New Roman"/>
          <w:b/>
          <w:iCs/>
          <w:sz w:val="28"/>
          <w:szCs w:val="28"/>
          <w:lang w:eastAsia="ru-RU"/>
        </w:rPr>
        <w:t> </w:t>
      </w:r>
      <w:r w:rsidRPr="00403185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глаз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)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В воскресенье будем спать,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А потом пойдём гулять,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Чтобы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глазки закалялись</w:t>
      </w:r>
    </w:p>
    <w:p w:rsidR="00814F97" w:rsidRPr="00403185" w:rsidRDefault="00814F97" w:rsidP="00C84785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Нужно воздухом дышать.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Закрыть веки, массировать их с помощью круговых движений </w:t>
      </w:r>
      <w:r w:rsidRPr="00403185">
        <w:rPr>
          <w:rFonts w:ascii="Times New Roman" w:hAnsi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пальцев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: верхнее веко от носа к наружному краю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нижнее веко от наружного края к носу, затем наоборот </w:t>
      </w:r>
      <w:r w:rsidRPr="00403185">
        <w:rPr>
          <w:rFonts w:ascii="Times New Roman" w:hAnsi="Times New Roman"/>
          <w:b/>
          <w:iCs/>
          <w:sz w:val="28"/>
          <w:szCs w:val="28"/>
          <w:bdr w:val="none" w:sz="0" w:space="0" w:color="auto" w:frame="1"/>
          <w:lang w:eastAsia="ru-RU"/>
        </w:rPr>
        <w:t>(расслабляет мышцы и улучшает кровообращение)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- Без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гимнастики</w:t>
      </w:r>
      <w:r w:rsidRPr="00403185">
        <w:rPr>
          <w:rFonts w:ascii="Times New Roman" w:hAnsi="Times New Roman"/>
          <w:sz w:val="28"/>
          <w:szCs w:val="28"/>
          <w:lang w:eastAsia="ru-RU"/>
        </w:rPr>
        <w:t>, друзья,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03185">
        <w:rPr>
          <w:rFonts w:ascii="Times New Roman" w:hAnsi="Times New Roman"/>
          <w:sz w:val="28"/>
          <w:szCs w:val="28"/>
          <w:lang w:eastAsia="ru-RU"/>
        </w:rPr>
        <w:t>Нашим </w:t>
      </w:r>
      <w:r w:rsidRPr="00403185">
        <w:rPr>
          <w:rFonts w:ascii="Times New Roman" w:hAnsi="Times New Roman"/>
          <w:bCs/>
          <w:sz w:val="28"/>
          <w:szCs w:val="28"/>
          <w:lang w:eastAsia="ru-RU"/>
        </w:rPr>
        <w:t>глазкам жить нельзя</w:t>
      </w:r>
      <w:r w:rsidRPr="00403185">
        <w:rPr>
          <w:rFonts w:ascii="Times New Roman" w:hAnsi="Times New Roman"/>
          <w:sz w:val="28"/>
          <w:szCs w:val="28"/>
          <w:lang w:eastAsia="ru-RU"/>
        </w:rPr>
        <w:t>!</w:t>
      </w:r>
    </w:p>
    <w:p w:rsidR="00814F97" w:rsidRPr="00403185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403185">
        <w:rPr>
          <w:rFonts w:ascii="Times New Roman" w:hAnsi="Times New Roman"/>
          <w:b/>
          <w:sz w:val="28"/>
          <w:szCs w:val="28"/>
          <w:lang w:eastAsia="ru-RU"/>
        </w:rPr>
        <w:t>Зажмурить </w:t>
      </w:r>
      <w:r w:rsidRPr="00403185">
        <w:rPr>
          <w:rFonts w:ascii="Times New Roman" w:hAnsi="Times New Roman"/>
          <w:b/>
          <w:bCs/>
          <w:sz w:val="28"/>
          <w:szCs w:val="28"/>
          <w:lang w:eastAsia="ru-RU"/>
        </w:rPr>
        <w:t>глаза</w:t>
      </w:r>
      <w:r w:rsidRPr="00403185">
        <w:rPr>
          <w:rFonts w:ascii="Times New Roman" w:hAnsi="Times New Roman"/>
          <w:b/>
          <w:sz w:val="28"/>
          <w:szCs w:val="28"/>
          <w:lang w:eastAsia="ru-RU"/>
        </w:rPr>
        <w:t>, потом поморгать 10 раз, Повторить 2 раза.</w:t>
      </w:r>
    </w:p>
    <w:p w:rsidR="00814F97" w:rsidRDefault="00814F97" w:rsidP="00C84785">
      <w:pPr>
        <w:shd w:val="clear" w:color="auto" w:fill="FFFFFF"/>
        <w:spacing w:after="0" w:line="345" w:lineRule="atLeast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9"/>
        </w:num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 теперь предлагаю группам самостоятельно провести гимнастику для глаз.</w:t>
      </w:r>
    </w:p>
    <w:p w:rsidR="00814F97" w:rsidRPr="000944E4" w:rsidRDefault="00814F97" w:rsidP="00C84785">
      <w:pPr>
        <w:shd w:val="clear" w:color="auto" w:fill="FFFFFF"/>
        <w:spacing w:after="0" w:line="345" w:lineRule="atLeast"/>
        <w:ind w:left="36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0944E4">
        <w:rPr>
          <w:rFonts w:ascii="Times New Roman" w:hAnsi="Times New Roman"/>
          <w:b/>
          <w:sz w:val="28"/>
          <w:szCs w:val="28"/>
          <w:lang w:eastAsia="ru-RU"/>
        </w:rPr>
        <w:t>Группа 1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312"/>
        <w:gridCol w:w="3971"/>
      </w:tblGrid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Речевое сопровождение</w:t>
            </w:r>
          </w:p>
          <w:p w:rsidR="00814F97" w:rsidRPr="00BF5705" w:rsidRDefault="00814F97" w:rsidP="008E6208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Зрительные упражнения</w:t>
            </w:r>
          </w:p>
          <w:p w:rsidR="00814F97" w:rsidRPr="00BF5705" w:rsidRDefault="00814F97" w:rsidP="008E6208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Снег-снежок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Снег-снежок, снег-снежок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По дорожке стелется.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Снег-снежок, снег-снежок,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Белая метелица.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Снег-снежок, снег-снежок,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Замело дорожки.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Снег-снежок, снег-снежок, </w:t>
            </w:r>
          </w:p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Тает на ладошке.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Частое моргание глазами </w:t>
            </w: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Движения глазами влево-вправо </w:t>
            </w: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Частое моргание глазами </w:t>
            </w: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Круговые движения глазами </w:t>
            </w: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Частое моргание глазами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Посмотреть вдаль </w:t>
            </w:r>
          </w:p>
          <w:p w:rsidR="00814F97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Частое моргание глазами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Посмотреть на ладошку</w:t>
            </w:r>
          </w:p>
        </w:tc>
      </w:tr>
    </w:tbl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0944E4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0944E4">
        <w:rPr>
          <w:rFonts w:ascii="Times New Roman" w:hAnsi="Times New Roman"/>
          <w:b/>
          <w:sz w:val="28"/>
          <w:szCs w:val="28"/>
          <w:lang w:eastAsia="ru-RU"/>
        </w:rPr>
        <w:t>Группа 2</w:t>
      </w:r>
    </w:p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934"/>
        <w:gridCol w:w="4762"/>
      </w:tblGrid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Речевое сопровождение</w:t>
            </w:r>
          </w:p>
          <w:p w:rsidR="00814F97" w:rsidRPr="00BF5705" w:rsidRDefault="00814F97" w:rsidP="008E6208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Зрительные упражнения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Ослик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"/>
                <w:szCs w:val="24"/>
                <w:lang w:eastAsia="ru-RU"/>
              </w:rPr>
            </w:pP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Ослик ходит, выбирает,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Дети вытягивают вперед указательный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Что сначала съесть не знает.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палец правой руки, свободно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перемещают его и следят глазами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Наверху созрела слива,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Посмотреть вверх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 внизу растет крапива,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Посмотреть вниз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Слева - свекла, справа - брюква,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Движения глазами  влево-вправо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Слева - тыква, справа - клюква,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"/>
                <w:szCs w:val="24"/>
                <w:lang w:eastAsia="ru-RU"/>
              </w:rPr>
            </w:pP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Снизу - свежая трава,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Посмотреть вниз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Сверху - сочная ботва.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Посмотреть вверх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Закружилась голова,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Круговые движения глазами</w:t>
            </w: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Кружится в глазах листва,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"/>
                <w:szCs w:val="24"/>
                <w:lang w:eastAsia="ru-RU"/>
              </w:rPr>
            </w:pP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Выбрать ничего не смог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"/>
                <w:szCs w:val="24"/>
                <w:lang w:eastAsia="ru-RU"/>
              </w:rPr>
            </w:pPr>
          </w:p>
        </w:tc>
      </w:tr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 без сил на землю слег.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Закрыть глаза</w:t>
            </w:r>
          </w:p>
        </w:tc>
      </w:tr>
    </w:tbl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0944E4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0944E4">
        <w:rPr>
          <w:rFonts w:ascii="Times New Roman" w:hAnsi="Times New Roman"/>
          <w:b/>
          <w:sz w:val="28"/>
          <w:szCs w:val="28"/>
          <w:lang w:eastAsia="ru-RU"/>
        </w:rPr>
        <w:t>Группа 3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310"/>
        <w:gridCol w:w="4390"/>
      </w:tblGrid>
      <w:tr w:rsidR="00814F97" w:rsidRPr="000E2207" w:rsidTr="008E620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Васька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Ходит Васька беленький,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Хвост у Васьки серенький,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Только мыши заскребут,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Ч</w:t>
            </w: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уткий Васька тут как тут,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Когти расправляются,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глазки закрываются. 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Васька мышек сторожит, </w:t>
            </w:r>
          </w:p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притворился, будто спит.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</w:tcPr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Движения глазами влево-вправо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Указательные пальцы обеих рук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поднести к внешним уголкам глаз и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потянуть их, чтобы глаза сузились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 щелочку, одновременно часто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моргая</w:t>
            </w:r>
          </w:p>
          <w:p w:rsidR="00814F97" w:rsidRPr="00BF5705" w:rsidRDefault="00814F97" w:rsidP="008E620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Опустить руки, расслабиться на 2-</w:t>
            </w:r>
          </w:p>
          <w:p w:rsidR="00814F97" w:rsidRPr="00BF5705" w:rsidRDefault="00814F97" w:rsidP="008E6208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F570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 секунды</w:t>
            </w:r>
          </w:p>
        </w:tc>
      </w:tr>
    </w:tbl>
    <w:p w:rsidR="00814F97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9"/>
        </w:num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Сейчас мы выполним гимнастику для глаз «Пальминг».</w:t>
      </w:r>
    </w:p>
    <w:p w:rsidR="00814F97" w:rsidRPr="00D83E9A" w:rsidRDefault="00814F97" w:rsidP="00C84785">
      <w:pPr>
        <w:shd w:val="clear" w:color="auto" w:fill="FFFFFF"/>
        <w:spacing w:after="0" w:line="345" w:lineRule="atLeast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8A3BEA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A3BEA">
        <w:rPr>
          <w:sz w:val="28"/>
          <w:szCs w:val="28"/>
        </w:rPr>
        <w:t>Разотрем свои ладошки,</w:t>
      </w:r>
    </w:p>
    <w:p w:rsidR="00814F97" w:rsidRPr="008A3BEA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A3BEA">
        <w:rPr>
          <w:sz w:val="28"/>
          <w:szCs w:val="28"/>
        </w:rPr>
        <w:t xml:space="preserve">Разогреем их немножко. </w:t>
      </w:r>
    </w:p>
    <w:p w:rsidR="00814F97" w:rsidRPr="008A3BEA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A3BEA">
        <w:rPr>
          <w:sz w:val="28"/>
          <w:szCs w:val="28"/>
        </w:rPr>
        <w:t>Пальчики плотно друг к другу прижмем,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A3BEA">
        <w:rPr>
          <w:rFonts w:ascii="Times New Roman" w:hAnsi="Times New Roman"/>
          <w:sz w:val="28"/>
          <w:szCs w:val="28"/>
        </w:rPr>
        <w:t>Свету проникнуть сквозь них не даем.</w:t>
      </w:r>
    </w:p>
    <w:p w:rsidR="00814F97" w:rsidRPr="008A3BEA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A3BEA">
        <w:rPr>
          <w:rFonts w:ascii="Times New Roman" w:hAnsi="Times New Roman"/>
          <w:sz w:val="28"/>
          <w:szCs w:val="28"/>
          <w:lang w:eastAsia="ru-RU"/>
        </w:rPr>
        <w:t>«Мои глазки хорошие, чудесные, спасибо, глазки, что дарите мне радость и счастье видеть во всей красе все краски этого мира… Мои глазки с каждым днем будут видеть все лучше и лучше».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Раздача буклетов «Гимнастика для глаз – пальминг».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pStyle w:val="ListParagraph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A3BEA">
        <w:rPr>
          <w:rFonts w:ascii="Times New Roman" w:hAnsi="Times New Roman"/>
          <w:sz w:val="28"/>
          <w:szCs w:val="28"/>
        </w:rPr>
        <w:t>Изготовление тренажера для глаз из трубочек для коктейля.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работы понадобятся трубочки для коктейля, двусторонний скотч, плоскостные заламинированные картинки.</w:t>
      </w:r>
    </w:p>
    <w:p w:rsidR="00814F97" w:rsidRPr="008A3BEA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4F97" w:rsidRPr="00291AB0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814F97" w:rsidRPr="003B06A1" w:rsidRDefault="00814F97" w:rsidP="00C84785">
      <w:pPr>
        <w:pStyle w:val="ListParagraph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Выполнение авторской гимнастики для глаз (офтальмотренажер «Осенняя грусть»)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pStyle w:val="ListParagraph"/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Дыхательная гимнастика.</w:t>
      </w:r>
    </w:p>
    <w:p w:rsidR="00814F97" w:rsidRPr="00C52106" w:rsidRDefault="00814F97" w:rsidP="00C84785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814F97" w:rsidRPr="008A3BEA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763F">
        <w:rPr>
          <w:rFonts w:ascii="Times New Roman" w:hAnsi="Times New Roman"/>
          <w:sz w:val="28"/>
          <w:szCs w:val="28"/>
          <w:lang w:eastAsia="ru-RU"/>
        </w:rPr>
        <w:t>Упражнения дыхательной гимнастики направлены на закрепление навыков диафрагмально – речевого дыхания </w:t>
      </w:r>
      <w:r w:rsidRPr="0003763F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(оно считается наиболее правильным типом дыхания)</w:t>
      </w:r>
      <w:r w:rsidRPr="0003763F"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Pr="003B06A1" w:rsidRDefault="00814F97" w:rsidP="00C84785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Демонстрация пособий.</w:t>
      </w:r>
    </w:p>
    <w:p w:rsidR="00814F97" w:rsidRPr="003B06A1" w:rsidRDefault="00814F97" w:rsidP="00C84785">
      <w:pPr>
        <w:pStyle w:val="ListParagraph"/>
        <w:numPr>
          <w:ilvl w:val="0"/>
          <w:numId w:val="9"/>
        </w:num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B06A1">
        <w:rPr>
          <w:rFonts w:ascii="Times New Roman" w:hAnsi="Times New Roman"/>
          <w:sz w:val="28"/>
          <w:szCs w:val="28"/>
          <w:lang w:eastAsia="ru-RU"/>
        </w:rPr>
        <w:t>Давайте попробуем с вами выполнить несколько упражнений.</w:t>
      </w:r>
    </w:p>
    <w:p w:rsidR="00814F97" w:rsidRPr="003B06A1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B06A1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«Ладошки»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B06A1">
        <w:rPr>
          <w:rFonts w:ascii="Times New Roman" w:hAnsi="Times New Roman"/>
          <w:sz w:val="28"/>
          <w:szCs w:val="28"/>
          <w:lang w:eastAsia="ru-RU"/>
        </w:rPr>
        <w:t>Стоим прямо, показывая ладошки. При этом руки до локтя опущены вдоль тела. При каждом вдохе сжимаем ладошки в кулачки, словно стараясь что-то схватить. Двигаются только кисти рук. Делаем 4 кратких шумных вдоха носом, словно принюхиваясь к чему-то. Выдыхаем произвольно – через рот или нос. После серии вдохов отдыхаем 3-5 секунд, после – еще серия из 4 вдохов. Всего их надо сделать 96 (в методике это количество носит название </w:t>
      </w:r>
      <w:r w:rsidRPr="003B06A1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«сотни»</w:t>
      </w:r>
      <w:r w:rsidRPr="003B06A1">
        <w:rPr>
          <w:rFonts w:ascii="Times New Roman" w:hAnsi="Times New Roman"/>
          <w:sz w:val="28"/>
          <w:szCs w:val="28"/>
          <w:lang w:eastAsia="ru-RU"/>
        </w:rPr>
        <w:t>): всего 24 раза по 4 вдоха.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 Весна».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Ах, какой аромат!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Ах, какой чудесный аромат!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Ах, какой чудесный, весенний аромат!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Развитие мелкой моторики рук.</w:t>
      </w:r>
    </w:p>
    <w:p w:rsidR="00814F97" w:rsidRDefault="00814F97" w:rsidP="00C84785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Демонстрация пособий.</w:t>
      </w:r>
    </w:p>
    <w:p w:rsidR="00814F97" w:rsidRDefault="00814F97" w:rsidP="00C84785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Практическое задание для педагогов «Рисование манкой».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Материал: 3 подноса, цветной картон, манка, тарелочки для манки.</w:t>
      </w:r>
    </w:p>
    <w:p w:rsidR="00814F97" w:rsidRPr="00C52106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Pr="00C52106" w:rsidRDefault="00814F97" w:rsidP="00C84785">
      <w:pPr>
        <w:pStyle w:val="NormalWe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C52106">
        <w:rPr>
          <w:iCs/>
          <w:sz w:val="28"/>
          <w:szCs w:val="28"/>
          <w:bdr w:val="none" w:sz="0" w:space="0" w:color="auto" w:frame="1"/>
        </w:rPr>
        <w:t>И в десять лет, и в семь, и в пять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Все дети любят рисовать.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И каждый смело нарисует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Все, что его интересует.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Совсем не важно: лист, тетрадь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И чем мы будем рисовать…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Сказать мы можем без сомненья –</w:t>
      </w:r>
    </w:p>
    <w:p w:rsidR="00814F97" w:rsidRPr="00C52106" w:rsidRDefault="00814F97" w:rsidP="00C84785">
      <w:pPr>
        <w:pStyle w:val="NormalWe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C52106">
        <w:rPr>
          <w:iCs/>
          <w:sz w:val="28"/>
          <w:szCs w:val="28"/>
          <w:bdr w:val="none" w:sz="0" w:space="0" w:color="auto" w:frame="1"/>
        </w:rPr>
        <w:t>Прекрасно и полезно это увлеченье!</w:t>
      </w:r>
    </w:p>
    <w:p w:rsidR="00814F97" w:rsidRPr="00C52106" w:rsidRDefault="00814F97" w:rsidP="00C84785">
      <w:pPr>
        <w:pStyle w:val="NormalWeb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>-</w:t>
      </w:r>
      <w:r w:rsidRPr="00C52106">
        <w:rPr>
          <w:sz w:val="28"/>
          <w:szCs w:val="28"/>
        </w:rPr>
        <w:t>Рисовать мы с вами сегодня будем манной крупой на подносах.</w:t>
      </w:r>
    </w:p>
    <w:p w:rsidR="00814F97" w:rsidRPr="00C52106" w:rsidRDefault="00814F97" w:rsidP="00C84785">
      <w:pPr>
        <w:pStyle w:val="NormalWeb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 w:rsidRPr="00C52106">
        <w:rPr>
          <w:sz w:val="28"/>
          <w:szCs w:val="28"/>
        </w:rPr>
        <w:t>(щепоткой взять крупу и рисовать снежинки)</w:t>
      </w:r>
    </w:p>
    <w:p w:rsidR="00814F97" w:rsidRPr="00C52106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52106">
        <w:rPr>
          <w:iCs/>
          <w:sz w:val="28"/>
          <w:szCs w:val="28"/>
          <w:bdr w:val="none" w:sz="0" w:space="0" w:color="auto" w:frame="1"/>
        </w:rPr>
        <w:t>Снежинки танцуют, летят и кружатся,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На солнце в морозный денек серебрятся.</w:t>
      </w:r>
    </w:p>
    <w:p w:rsidR="00814F97" w:rsidRPr="00C52106" w:rsidRDefault="00814F97" w:rsidP="00C84785">
      <w:pPr>
        <w:pStyle w:val="NormalWeb"/>
        <w:spacing w:before="225" w:beforeAutospacing="0" w:after="225" w:afterAutospacing="0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52106">
        <w:rPr>
          <w:iCs/>
          <w:sz w:val="28"/>
          <w:szCs w:val="28"/>
          <w:bdr w:val="none" w:sz="0" w:space="0" w:color="auto" w:frame="1"/>
          <w:shd w:val="clear" w:color="auto" w:fill="FFFFFF"/>
        </w:rPr>
        <w:t>Ажурные платья, резные косынки –</w:t>
      </w:r>
    </w:p>
    <w:p w:rsidR="00814F97" w:rsidRPr="00C52106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52106">
        <w:rPr>
          <w:iCs/>
          <w:sz w:val="28"/>
          <w:szCs w:val="28"/>
          <w:bdr w:val="none" w:sz="0" w:space="0" w:color="auto" w:frame="1"/>
        </w:rPr>
        <w:t>Волшебное зимнее чудо – снежинки.</w:t>
      </w:r>
    </w:p>
    <w:p w:rsidR="00814F97" w:rsidRPr="00C52106" w:rsidRDefault="00814F97" w:rsidP="00C84785">
      <w:pPr>
        <w:pStyle w:val="NormalWeb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>-</w:t>
      </w:r>
      <w:r w:rsidRPr="00C52106">
        <w:rPr>
          <w:sz w:val="28"/>
          <w:szCs w:val="28"/>
        </w:rPr>
        <w:t>Теперь нарисуем морозные узоры (щепоткой):</w:t>
      </w:r>
    </w:p>
    <w:p w:rsidR="00814F97" w:rsidRPr="00C52106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52106">
        <w:rPr>
          <w:iCs/>
          <w:sz w:val="28"/>
          <w:szCs w:val="28"/>
          <w:bdr w:val="none" w:sz="0" w:space="0" w:color="auto" w:frame="1"/>
        </w:rPr>
        <w:t>Зима нам узоры на окнах рисует.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iCs/>
          <w:sz w:val="28"/>
          <w:szCs w:val="28"/>
          <w:bdr w:val="none" w:sz="0" w:space="0" w:color="auto" w:frame="1"/>
        </w:rPr>
      </w:pPr>
      <w:r w:rsidRPr="00C52106">
        <w:rPr>
          <w:iCs/>
          <w:sz w:val="28"/>
          <w:szCs w:val="28"/>
          <w:bdr w:val="none" w:sz="0" w:space="0" w:color="auto" w:frame="1"/>
        </w:rPr>
        <w:t>Такой красотой всех она очарует.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iCs/>
          <w:sz w:val="28"/>
          <w:szCs w:val="28"/>
          <w:bdr w:val="none" w:sz="0" w:space="0" w:color="auto" w:frame="1"/>
        </w:rPr>
      </w:pPr>
    </w:p>
    <w:p w:rsidR="00814F97" w:rsidRDefault="00814F97" w:rsidP="00C84785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Физкультурные минутки и логоритмические упражнения.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Наряду с традиционными физминутками (выполнение движений под стихотворное сопровождение), я часто использую логоритмические упражнения под музыку. Выполнение этих упражнений вдвойне интересней, если они сопровождаются под красочную презентацию.</w:t>
      </w:r>
    </w:p>
    <w:p w:rsidR="00814F97" w:rsidRDefault="00814F97" w:rsidP="00C84785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Просмотр видеофизминуток «Чу чу ва», «Мы танцуем буги-вуги».</w:t>
      </w:r>
    </w:p>
    <w:p w:rsidR="00814F97" w:rsidRDefault="00814F97" w:rsidP="00C84785">
      <w:pPr>
        <w:pStyle w:val="NormalWeb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Просмотр  авторской логоритмической физминутки «Весну звали».</w:t>
      </w:r>
    </w:p>
    <w:p w:rsidR="00814F97" w:rsidRDefault="00814F97" w:rsidP="00C84785">
      <w:pPr>
        <w:pStyle w:val="NormalWeb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Выполнение логоритмической физминутки «Повар Булочка».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814F97" w:rsidRDefault="00814F97" w:rsidP="00C84785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Самомассаж.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Выше мы с вами рассмотрели множество видов самомассажа. Сейчас мы попробуем выполнить самомассаж лица.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Солнце с неба посылает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Лучик, лучик, лучик</w:t>
      </w:r>
      <w:r>
        <w:rPr>
          <w:rFonts w:ascii="Times New Roman" w:hAnsi="Times New Roman"/>
          <w:bCs/>
          <w:sz w:val="28"/>
          <w:szCs w:val="28"/>
        </w:rPr>
        <w:t>.</w:t>
      </w:r>
      <w:r w:rsidRPr="00242A1B">
        <w:rPr>
          <w:rFonts w:ascii="Times New Roman" w:hAnsi="Times New Roman"/>
          <w:bCs/>
          <w:sz w:val="28"/>
          <w:szCs w:val="28"/>
        </w:rPr>
        <w:t xml:space="preserve"> 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(движения по лбу от середины к вискам)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И им смело разгоняет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Тучи, тучи, тучи.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(плавные зигзагообразные движения по лбу)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Лучик нежно согревает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Щёчки, щёчки, щёчки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(потирают щёчки)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Солнышко на носик ставит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Точки, точки, точки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814F97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(постукивают пальцем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 xml:space="preserve"> по носу и щёчкам)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>Золотят веснушки деток</w:t>
      </w:r>
    </w:p>
    <w:p w:rsidR="00814F97" w:rsidRPr="00242A1B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42A1B">
        <w:rPr>
          <w:rFonts w:ascii="Times New Roman" w:hAnsi="Times New Roman"/>
          <w:bCs/>
          <w:sz w:val="28"/>
          <w:szCs w:val="28"/>
        </w:rPr>
        <w:t xml:space="preserve">Очень нравится им это. </w:t>
      </w:r>
    </w:p>
    <w:p w:rsidR="00814F97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(спиралевидные движения</w:t>
      </w:r>
    </w:p>
    <w:p w:rsidR="00814F97" w:rsidRDefault="00814F97" w:rsidP="00C8478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242A1B">
        <w:rPr>
          <w:rFonts w:ascii="Times New Roman" w:hAnsi="Times New Roman"/>
          <w:i/>
          <w:iCs/>
          <w:sz w:val="28"/>
          <w:szCs w:val="28"/>
        </w:rPr>
        <w:t>по щёчкам и подбородку)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- А теперь выполним самомассаж карандашами.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5023">
        <w:rPr>
          <w:color w:val="000000"/>
          <w:sz w:val="28"/>
          <w:szCs w:val="28"/>
        </w:rPr>
        <w:t>Эффективные упражнения для стимулирующего пальчикового массажа можно вы</w:t>
      </w:r>
      <w:r w:rsidRPr="00855023">
        <w:rPr>
          <w:color w:val="000000"/>
          <w:sz w:val="28"/>
          <w:szCs w:val="28"/>
        </w:rPr>
        <w:softHyphen/>
        <w:t>полнять с помощью хорошо знаком</w:t>
      </w:r>
      <w:r>
        <w:rPr>
          <w:color w:val="000000"/>
          <w:sz w:val="28"/>
          <w:szCs w:val="28"/>
        </w:rPr>
        <w:t>ого детям предме</w:t>
      </w:r>
      <w:r>
        <w:rPr>
          <w:color w:val="000000"/>
          <w:sz w:val="28"/>
          <w:szCs w:val="28"/>
        </w:rPr>
        <w:softHyphen/>
        <w:t>та — карандаша, который всегда под рукой.</w: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Утюжок.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Карандаш я покачу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право-влево  - как хочу.</w:t>
      </w:r>
      <w:r w:rsidRPr="008F5B82">
        <w:rPr>
          <w:noProof/>
          <w:color w:val="000000"/>
          <w:sz w:val="28"/>
          <w:szCs w:val="28"/>
        </w:rPr>
        <w:t xml:space="preserve"> </w:t>
      </w:r>
    </w:p>
    <w:p w:rsidR="00814F97" w:rsidRPr="00855023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pict>
          <v:shape id="Рисунок 3" o:spid="_x0000_s1028" type="#_x0000_t75" style="position:absolute;margin-left:53.7pt;margin-top:1.45pt;width:95.25pt;height:87pt;z-index:251660288;visibility:visible">
            <v:imagedata r:id="rId9" o:title=""/>
          </v:shape>
        </w:pic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Pr="00855023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1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Добывание огня.</w:t>
      </w:r>
    </w:p>
    <w:p w:rsidR="00814F97" w:rsidRDefault="00814F97" w:rsidP="00C84785">
      <w:pPr>
        <w:spacing w:after="0" w:line="240" w:lineRule="auto"/>
        <w:ind w:left="108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Карандаш я покручу,</w:t>
      </w:r>
    </w:p>
    <w:p w:rsidR="00814F97" w:rsidRDefault="00814F97" w:rsidP="00C84785">
      <w:pPr>
        <w:spacing w:after="0" w:line="240" w:lineRule="auto"/>
        <w:ind w:left="108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Я огонь добыть хочу.</w:t>
      </w:r>
    </w:p>
    <w:p w:rsidR="00814F97" w:rsidRDefault="00814F97" w:rsidP="00C84785">
      <w:pPr>
        <w:spacing w:after="0" w:line="240" w:lineRule="auto"/>
        <w:ind w:left="108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Карандаш катается-</w:t>
      </w:r>
    </w:p>
    <w:p w:rsidR="00814F97" w:rsidRPr="008F5B82" w:rsidRDefault="00814F97" w:rsidP="00C84785">
      <w:pPr>
        <w:spacing w:after="0" w:line="240" w:lineRule="auto"/>
        <w:ind w:left="108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Ладошки согреваются.</w:t>
      </w:r>
    </w:p>
    <w:p w:rsidR="00814F97" w:rsidRPr="008F5B82" w:rsidRDefault="00814F97" w:rsidP="00C84785">
      <w:pPr>
        <w:spacing w:after="0" w:line="240" w:lineRule="auto"/>
        <w:ind w:left="1080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4" o:spid="_x0000_s1029" type="#_x0000_t75" style="position:absolute;left:0;text-align:left;margin-left:57.45pt;margin-top:4.4pt;width:95.25pt;height:87.9pt;z-index:251661312;visibility:visible">
            <v:imagedata r:id="rId10" o:title=""/>
          </v:shape>
        </w:pict>
      </w:r>
    </w:p>
    <w:p w:rsidR="00814F97" w:rsidRPr="003B06A1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Pr="00291AB0" w:rsidRDefault="00814F97" w:rsidP="00C847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4F97" w:rsidRPr="00291AB0" w:rsidRDefault="00814F97" w:rsidP="00C84785">
      <w:pPr>
        <w:shd w:val="clear" w:color="auto" w:fill="FFFFFF"/>
        <w:spacing w:after="120" w:line="240" w:lineRule="auto"/>
        <w:ind w:firstLine="426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Pr="00291AB0" w:rsidRDefault="00814F97" w:rsidP="00C84785">
      <w:pPr>
        <w:pStyle w:val="text"/>
        <w:spacing w:before="0" w:beforeAutospacing="0" w:after="0" w:afterAutospacing="0"/>
        <w:jc w:val="both"/>
        <w:rPr>
          <w:sz w:val="28"/>
          <w:szCs w:val="28"/>
        </w:rPr>
      </w:pP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225" w:beforeAutospacing="0" w:after="22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Качалочка.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Карандаш не отдыхает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Между пальцами гуляет.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5" o:spid="_x0000_i1026" type="#_x0000_t75" style="width:101.25pt;height:90.75pt;visibility:visible">
            <v:imagedata r:id="rId11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225" w:beforeAutospacing="0" w:after="22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Вертолет.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Отправдяется в полет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Наш красавиц – вертолет.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6" o:spid="_x0000_i1027" type="#_x0000_t75" style="width:80.25pt;height:72.75pt;visibility:visible">
            <v:imagedata r:id="rId12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Скольжение.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карандашу скольжу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Съехать вниз скорей спешу.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7" o:spid="_x0000_i1028" type="#_x0000_t75" style="width:92.25pt;height:80.25pt;visibility:visible">
            <v:imagedata r:id="rId13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Эстафета.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8" o:spid="_x0000_i1029" type="#_x0000_t75" style="width:80.25pt;height:78.75pt;visibility:visible">
            <v:imagedata r:id="rId14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Подъемный кран.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Карандашик поднимаю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Крепко пальцем прижимаю.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9" o:spid="_x0000_i1030" type="#_x0000_t75" style="width:77.25pt;height:73.5pt;visibility:visible">
            <v:imagedata r:id="rId15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Волчок.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столу круги катаю,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Карандаш не выпускаю.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10" o:spid="_x0000_i1031" type="#_x0000_t75" style="width:92.25pt;height:85.5pt;visibility:visible">
            <v:imagedata r:id="rId16" o:title=""/>
          </v:shape>
        </w:pict>
      </w:r>
    </w:p>
    <w:p w:rsidR="00814F97" w:rsidRDefault="00814F97" w:rsidP="00C84785">
      <w:pPr>
        <w:pStyle w:val="NormalWeb"/>
        <w:numPr>
          <w:ilvl w:val="1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Горка.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Скатывание карандаша с тыльной поверхности кисти  руки.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ind w:left="1080"/>
        <w:jc w:val="both"/>
        <w:rPr>
          <w:color w:val="000000"/>
          <w:sz w:val="28"/>
          <w:szCs w:val="28"/>
        </w:rPr>
      </w:pPr>
      <w:r w:rsidRPr="00D4431A">
        <w:rPr>
          <w:noProof/>
          <w:color w:val="000000"/>
          <w:sz w:val="28"/>
          <w:szCs w:val="28"/>
        </w:rPr>
        <w:pict>
          <v:shape id="Рисунок 11" o:spid="_x0000_i1032" type="#_x0000_t75" style="width:95.25pt;height:84pt;visibility:visible">
            <v:imagedata r:id="rId17" o:title=""/>
          </v:shape>
        </w:pic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-Еще один вид самомассажа, с которым я хотела вас познакомить – это массаж рук ковриком «Травка».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40"/>
        <w:gridCol w:w="4860"/>
      </w:tblGrid>
      <w:tr w:rsidR="00814F97" w:rsidRPr="000E2207" w:rsidTr="000E2207"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32"/>
                <w:lang w:eastAsia="ru-RU"/>
              </w:rPr>
            </w:pPr>
            <w:r w:rsidRPr="000E2207">
              <w:rPr>
                <w:rFonts w:ascii="Arial" w:hAnsi="Arial" w:cs="Arial"/>
                <w:b/>
                <w:sz w:val="32"/>
                <w:szCs w:val="32"/>
                <w:lang w:eastAsia="ru-RU"/>
              </w:rPr>
              <w:t>Слова</w:t>
            </w: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32"/>
                <w:lang w:eastAsia="ru-RU"/>
              </w:rPr>
            </w:pPr>
            <w:r w:rsidRPr="000E2207">
              <w:rPr>
                <w:rFonts w:ascii="Arial" w:hAnsi="Arial" w:cs="Arial"/>
                <w:b/>
                <w:sz w:val="32"/>
                <w:szCs w:val="32"/>
                <w:lang w:eastAsia="ru-RU"/>
              </w:rPr>
              <w:t xml:space="preserve">Действия </w:t>
            </w:r>
          </w:p>
        </w:tc>
      </w:tr>
      <w:tr w:rsidR="00814F97" w:rsidRPr="000E2207" w:rsidTr="000E2207">
        <w:trPr>
          <w:trHeight w:val="654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</w:t>
            </w: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1, 2, 3, 4, 5! </w:t>
            </w: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(Загибаем  пальчики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на обеих руках одновременно)</w:t>
            </w:r>
          </w:p>
        </w:tc>
      </w:tr>
      <w:tr w:rsidR="00814F97" w:rsidRPr="000E2207" w:rsidTr="000E2207">
        <w:trPr>
          <w:trHeight w:val="57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По травке будем мы шагать!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(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Шагают все пальчики обеих рук )</w:t>
            </w:r>
          </w:p>
        </w:tc>
      </w:tr>
      <w:tr w:rsidR="00814F97" w:rsidRPr="000E2207" w:rsidTr="000E2207">
        <w:trPr>
          <w:trHeight w:val="615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Свои ручки развивать!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(Удары кулачками и ладошками попеременно)</w:t>
            </w:r>
          </w:p>
        </w:tc>
      </w:tr>
      <w:tr w:rsidR="00814F97" w:rsidRPr="000E2207" w:rsidTr="000E2207">
        <w:trPr>
          <w:trHeight w:val="715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Пальчики потопали, 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Потопали, потопали!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 </w:t>
            </w: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(Все пальчики обеих рук "топают"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на месте по коврику "Травка"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Ладошками похлопали,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Похлопали, похлопали!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(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Обе ладошки хлопают по коврику,</w:t>
            </w: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 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не отрывая запястья от стола)</w:t>
            </w: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,      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А большой он умный самый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Потанцуй-ка вместе с нами!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(Большой палец танцует по коврику)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Указательный танцуй     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И старайся не балуй!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(Танцует  указательный палец)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Средний пальчик попляши        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Постарайся от души!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(Танцует средний палец)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Безымянный дорогой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Потанцуй и ты со мной.             </w:t>
            </w: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(Танцует безымянный палец)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И мизинец маленький         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>Самый он удаленький!</w:t>
            </w:r>
          </w:p>
          <w:p w:rsidR="00814F97" w:rsidRPr="000E2207" w:rsidRDefault="00814F97" w:rsidP="000E220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(Танцует  мизинец)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1, 2, 3, 4, 5!           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Мы закончили играть!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(Загибаем пальчики на обеих руках, (удары кулачками и ладошками)</w:t>
            </w:r>
          </w:p>
        </w:tc>
      </w:tr>
      <w:tr w:rsidR="00814F97" w:rsidRPr="000E2207" w:rsidTr="000E2207">
        <w:trPr>
          <w:trHeight w:val="707"/>
        </w:trPr>
        <w:tc>
          <w:tcPr>
            <w:tcW w:w="414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Пальчики свои встряхнём,                  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Заниматься мы начнём!         </w:t>
            </w:r>
          </w:p>
        </w:tc>
        <w:tc>
          <w:tcPr>
            <w:tcW w:w="4860" w:type="dxa"/>
          </w:tcPr>
          <w:p w:rsidR="00814F97" w:rsidRPr="000E2207" w:rsidRDefault="00814F97" w:rsidP="000E2207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(Интенсивно трясём ладошки,</w:t>
            </w:r>
          </w:p>
          <w:p w:rsidR="00814F97" w:rsidRPr="000E2207" w:rsidRDefault="00814F97" w:rsidP="000E2207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eastAsia="ru-RU"/>
              </w:rPr>
            </w:pPr>
            <w:r w:rsidRPr="000E2207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продолжаем занятие)</w:t>
            </w:r>
          </w:p>
        </w:tc>
      </w:tr>
    </w:tbl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Самомассаж су-джок шариками.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Я мячом круги катаю,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Взад – вперед его гоняю.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Им поглажу я ладошку,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Будто я сметаю крошку.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 xml:space="preserve">И сожму его немножко, 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Как сжимает лапку кошка.</w:t>
      </w:r>
    </w:p>
    <w:p w:rsidR="00814F97" w:rsidRPr="00543E6A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Каждым пальцем мяч прижму,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43E6A">
        <w:rPr>
          <w:color w:val="000000"/>
          <w:sz w:val="28"/>
          <w:szCs w:val="28"/>
        </w:rPr>
        <w:t>И другой рукой начну</w:t>
      </w:r>
      <w:r>
        <w:rPr>
          <w:color w:val="000000"/>
          <w:sz w:val="28"/>
          <w:szCs w:val="28"/>
        </w:rPr>
        <w:t>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Внутри каждого шарика есть массажные колечки.</w:t>
      </w:r>
    </w:p>
    <w:p w:rsidR="00814F97" w:rsidRPr="00543E6A" w:rsidRDefault="00814F97" w:rsidP="00C8478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43E6A">
        <w:rPr>
          <w:rFonts w:ascii="Times New Roman" w:hAnsi="Times New Roman"/>
          <w:sz w:val="28"/>
          <w:szCs w:val="28"/>
          <w:lang w:eastAsia="ru-RU"/>
        </w:rPr>
        <w:t>Кольцо на пальчик надеваю,</w:t>
      </w:r>
    </w:p>
    <w:p w:rsidR="00814F97" w:rsidRPr="00543E6A" w:rsidRDefault="00814F97" w:rsidP="00C8478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43E6A">
        <w:rPr>
          <w:rFonts w:ascii="Times New Roman" w:hAnsi="Times New Roman"/>
          <w:sz w:val="28"/>
          <w:szCs w:val="28"/>
          <w:lang w:eastAsia="ru-RU"/>
        </w:rPr>
        <w:t>И по пальчику качу.</w:t>
      </w:r>
    </w:p>
    <w:p w:rsidR="00814F97" w:rsidRPr="00543E6A" w:rsidRDefault="00814F97" w:rsidP="00C8478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43E6A">
        <w:rPr>
          <w:rFonts w:ascii="Times New Roman" w:hAnsi="Times New Roman"/>
          <w:sz w:val="28"/>
          <w:szCs w:val="28"/>
          <w:lang w:eastAsia="ru-RU"/>
        </w:rPr>
        <w:t>Здоровья пальчику желаю,</w:t>
      </w:r>
    </w:p>
    <w:p w:rsidR="00814F97" w:rsidRPr="00543E6A" w:rsidRDefault="00814F97" w:rsidP="00C8478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43E6A">
        <w:rPr>
          <w:rFonts w:ascii="Times New Roman" w:hAnsi="Times New Roman"/>
          <w:sz w:val="28"/>
          <w:szCs w:val="28"/>
          <w:lang w:eastAsia="ru-RU"/>
        </w:rPr>
        <w:t>Ловким быть его учу.</w:t>
      </w:r>
    </w:p>
    <w:p w:rsidR="00814F97" w:rsidRDefault="00814F97" w:rsidP="00C8478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Мнемотехника.</w:t>
      </w:r>
    </w:p>
    <w:p w:rsidR="00814F97" w:rsidRDefault="00814F97" w:rsidP="00C8478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Что это такое? Что можно выполнять с помощью мнемотехники? </w:t>
      </w:r>
    </w:p>
    <w:p w:rsidR="00814F97" w:rsidRDefault="00814F97" w:rsidP="00C8478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Я хочу вас познакомить с интересным видом мнемотехники – это живые мнемотаблицы.</w:t>
      </w:r>
    </w:p>
    <w:p w:rsidR="00814F97" w:rsidRDefault="00814F97" w:rsidP="00C8478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Показ живой мнемотаблицы «Продукты» и проигрывание с участниками мастер-класса.</w:t>
      </w:r>
    </w:p>
    <w:p w:rsidR="00814F97" w:rsidRDefault="00814F97" w:rsidP="00C8478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Релаксация.</w:t>
      </w:r>
    </w:p>
    <w:p w:rsidR="00814F97" w:rsidRPr="00E133C4" w:rsidRDefault="00814F97" w:rsidP="00C84785">
      <w:pPr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340D76">
        <w:rPr>
          <w:rFonts w:ascii="Times New Roman" w:hAnsi="Times New Roman"/>
          <w:sz w:val="28"/>
          <w:szCs w:val="28"/>
          <w:lang w:eastAsia="ru-RU"/>
        </w:rPr>
        <w:t>Релаксация бывает непроизвольной </w:t>
      </w:r>
      <w:r w:rsidRPr="00E133C4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(расслабленность при отходе ко сну)</w:t>
      </w:r>
      <w:r w:rsidRPr="00E133C4">
        <w:rPr>
          <w:rFonts w:ascii="Times New Roman" w:hAnsi="Times New Roman"/>
          <w:sz w:val="28"/>
          <w:szCs w:val="28"/>
          <w:lang w:eastAsia="ru-RU"/>
        </w:rPr>
        <w:t> и произвольной, вызываемой путем принятия спокойной позы, представления состояний, обычно соответствующих покою, расслабления мышц, вовлеченных в различные виды активности.</w:t>
      </w:r>
    </w:p>
    <w:p w:rsidR="00814F97" w:rsidRPr="00E133C4" w:rsidRDefault="00814F97" w:rsidP="00C84785">
      <w:pPr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</w:p>
    <w:p w:rsidR="00814F97" w:rsidRPr="00340D76" w:rsidRDefault="00814F97" w:rsidP="00C84785">
      <w:pPr>
        <w:pStyle w:val="NormalWeb"/>
        <w:numPr>
          <w:ilvl w:val="0"/>
          <w:numId w:val="13"/>
        </w:numPr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340D76">
        <w:rPr>
          <w:sz w:val="28"/>
          <w:szCs w:val="28"/>
        </w:rPr>
        <w:t>«Левое и правое»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340D76">
        <w:rPr>
          <w:sz w:val="28"/>
          <w:szCs w:val="28"/>
        </w:rPr>
        <w:t>Левая рука напряжена, правая расслаблена; правая рука напряжена, левая расслаблена. Левая нога напряжена, правая расслаблена; правая нога напряжена, левая расслаблена. Зажмурить правый глаз, левым нарисовать три круга по часовой стрелке, три круга – против. Зажмурить левый глаз, правым нарисовать три круга против часовой стрелки, три – по часовой стрелке.</w:t>
      </w:r>
    </w:p>
    <w:p w:rsidR="00814F97" w:rsidRDefault="00814F97" w:rsidP="00C84785">
      <w:pPr>
        <w:pStyle w:val="NormalWeb"/>
        <w:numPr>
          <w:ilvl w:val="0"/>
          <w:numId w:val="13"/>
        </w:numPr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sz w:val="28"/>
          <w:szCs w:val="28"/>
        </w:rPr>
        <w:t>Рисование под спокойную музыку «Пришла зима».</w:t>
      </w:r>
    </w:p>
    <w:p w:rsidR="00814F97" w:rsidRPr="00EC6B07" w:rsidRDefault="00814F97" w:rsidP="00C84785">
      <w:pPr>
        <w:pStyle w:val="NoSpacing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1874F2">
        <w:rPr>
          <w:rFonts w:ascii="Times New Roman" w:hAnsi="Times New Roman"/>
          <w:b/>
          <w:sz w:val="28"/>
          <w:szCs w:val="28"/>
          <w:lang w:eastAsia="ru-RU"/>
        </w:rPr>
        <w:t>Практическая часть.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Уважаемые педагоги</w:t>
      </w:r>
      <w:r w:rsidRPr="00291AB0">
        <w:rPr>
          <w:rFonts w:ascii="Times New Roman" w:hAnsi="Times New Roman"/>
          <w:sz w:val="28"/>
          <w:szCs w:val="28"/>
          <w:lang w:eastAsia="ru-RU"/>
        </w:rPr>
        <w:t>!</w:t>
      </w:r>
      <w:r>
        <w:rPr>
          <w:rFonts w:ascii="Times New Roman" w:hAnsi="Times New Roman"/>
          <w:sz w:val="28"/>
          <w:szCs w:val="28"/>
          <w:lang w:eastAsia="ru-RU"/>
        </w:rPr>
        <w:t xml:space="preserve"> Д</w:t>
      </w:r>
      <w:r w:rsidRPr="00291AB0">
        <w:rPr>
          <w:rFonts w:ascii="Times New Roman" w:hAnsi="Times New Roman"/>
          <w:sz w:val="28"/>
          <w:szCs w:val="28"/>
          <w:lang w:eastAsia="ru-RU"/>
        </w:rPr>
        <w:t xml:space="preserve">авайте </w:t>
      </w:r>
      <w:r>
        <w:rPr>
          <w:rFonts w:ascii="Times New Roman" w:hAnsi="Times New Roman"/>
          <w:sz w:val="28"/>
          <w:szCs w:val="28"/>
          <w:lang w:eastAsia="ru-RU"/>
        </w:rPr>
        <w:t xml:space="preserve"> сейчас </w:t>
      </w:r>
      <w:r w:rsidRPr="00291AB0">
        <w:rPr>
          <w:rFonts w:ascii="Times New Roman" w:hAnsi="Times New Roman"/>
          <w:sz w:val="28"/>
          <w:szCs w:val="28"/>
          <w:lang w:eastAsia="ru-RU"/>
        </w:rPr>
        <w:t>вместе с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91AB0">
        <w:rPr>
          <w:rFonts w:ascii="Times New Roman" w:hAnsi="Times New Roman"/>
          <w:sz w:val="28"/>
          <w:szCs w:val="28"/>
          <w:lang w:eastAsia="ru-RU"/>
        </w:rPr>
        <w:t xml:space="preserve">вами </w:t>
      </w:r>
      <w:r>
        <w:rPr>
          <w:rFonts w:ascii="Times New Roman" w:hAnsi="Times New Roman"/>
          <w:sz w:val="28"/>
          <w:szCs w:val="28"/>
          <w:lang w:eastAsia="ru-RU"/>
        </w:rPr>
        <w:t xml:space="preserve">на практике отработаем </w:t>
      </w:r>
      <w:r w:rsidRPr="00291AB0">
        <w:rPr>
          <w:rFonts w:ascii="Times New Roman" w:hAnsi="Times New Roman"/>
          <w:sz w:val="28"/>
          <w:szCs w:val="28"/>
          <w:lang w:eastAsia="ru-RU"/>
        </w:rPr>
        <w:t>некоторые приемы 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инновационных </w:t>
      </w:r>
      <w:r w:rsidRPr="00291AB0">
        <w:rPr>
          <w:rFonts w:ascii="Times New Roman" w:hAnsi="Times New Roman"/>
          <w:bCs/>
          <w:sz w:val="28"/>
          <w:szCs w:val="28"/>
          <w:lang w:eastAsia="ru-RU"/>
        </w:rPr>
        <w:t xml:space="preserve"> технологий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814F97" w:rsidRDefault="00814F97" w:rsidP="00C84785">
      <w:pPr>
        <w:shd w:val="clear" w:color="auto" w:fill="FFFFFF"/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pStyle w:val="NormalWeb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B45CAD">
        <w:rPr>
          <w:b/>
          <w:sz w:val="28"/>
          <w:szCs w:val="28"/>
        </w:rPr>
        <w:t xml:space="preserve">Проведение </w:t>
      </w:r>
      <w:r>
        <w:rPr>
          <w:b/>
          <w:sz w:val="28"/>
          <w:szCs w:val="28"/>
        </w:rPr>
        <w:t>имитационной игры.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Мастер-класс с использованием инновационных технологий «По волнам красивой речи» (с сопровождением авторской презентации).</w:t>
      </w:r>
    </w:p>
    <w:p w:rsidR="00814F97" w:rsidRPr="004043CD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043CD">
        <w:rPr>
          <w:rFonts w:ascii="Times New Roman" w:hAnsi="Times New Roman"/>
          <w:sz w:val="28"/>
          <w:szCs w:val="28"/>
        </w:rPr>
        <w:t>Цель: продемонстрировать использование ИКТ на логопедических занятиях</w:t>
      </w:r>
    </w:p>
    <w:p w:rsidR="00814F97" w:rsidRPr="004043CD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043CD">
        <w:rPr>
          <w:rFonts w:ascii="Times New Roman" w:hAnsi="Times New Roman"/>
          <w:sz w:val="28"/>
          <w:szCs w:val="28"/>
        </w:rPr>
        <w:t xml:space="preserve">Задачи: </w:t>
      </w:r>
    </w:p>
    <w:p w:rsidR="00814F97" w:rsidRPr="004043CD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043CD">
        <w:rPr>
          <w:rFonts w:ascii="Times New Roman" w:hAnsi="Times New Roman"/>
          <w:sz w:val="28"/>
          <w:szCs w:val="28"/>
        </w:rPr>
        <w:t>- познакомить коллег  с логопедическими технологиями;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043CD">
        <w:rPr>
          <w:rFonts w:ascii="Times New Roman" w:hAnsi="Times New Roman"/>
          <w:sz w:val="28"/>
          <w:szCs w:val="28"/>
        </w:rPr>
        <w:t>- показать владение методиками и новыми инновационными тенологиями (ИКТ, кинезиология, зрательная гимнастика, релаксация и др)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 мастер-класса: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-Начинаем наше путешествие по волнам красивой речи.</w:t>
      </w:r>
    </w:p>
    <w:p w:rsidR="00814F97" w:rsidRPr="004043CD" w:rsidRDefault="00814F97" w:rsidP="00C84785">
      <w:pPr>
        <w:shd w:val="clear" w:color="auto" w:fill="FFFFFF"/>
        <w:spacing w:after="0" w:line="240" w:lineRule="auto"/>
        <w:ind w:firstLine="567"/>
        <w:textAlignment w:val="baseline"/>
        <w:rPr>
          <w:rFonts w:ascii="Helvetica" w:hAnsi="Helvetica" w:cs="Helvetica"/>
          <w:sz w:val="28"/>
          <w:szCs w:val="28"/>
          <w:lang w:eastAsia="ru-RU"/>
        </w:rPr>
      </w:pPr>
      <w:r w:rsidRPr="004043C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Море волнуется раз,</w:t>
      </w:r>
    </w:p>
    <w:p w:rsidR="00814F97" w:rsidRPr="004043CD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Helvetica" w:hAnsi="Helvetica" w:cs="Helvetica"/>
          <w:sz w:val="28"/>
          <w:szCs w:val="28"/>
          <w:lang w:eastAsia="ru-RU"/>
        </w:rPr>
      </w:pPr>
      <w:r w:rsidRPr="004043C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Море волнуется два,</w:t>
      </w:r>
    </w:p>
    <w:p w:rsidR="00814F97" w:rsidRPr="004043CD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Helvetica" w:hAnsi="Helvetica" w:cs="Helvetica"/>
          <w:sz w:val="28"/>
          <w:szCs w:val="28"/>
          <w:lang w:eastAsia="ru-RU"/>
        </w:rPr>
      </w:pPr>
      <w:r w:rsidRPr="004043C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Море волнуется три,</w:t>
      </w:r>
    </w:p>
    <w:p w:rsidR="00814F97" w:rsidRPr="004043CD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Helvetica" w:hAnsi="Helvetica" w:cs="Helvetica"/>
          <w:sz w:val="28"/>
          <w:szCs w:val="28"/>
          <w:lang w:eastAsia="ru-RU"/>
        </w:rPr>
      </w:pPr>
      <w:r w:rsidRPr="004043C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Злая акула на месте замри!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(участники  изображают злую акулу</w:t>
      </w:r>
      <w:r w:rsidRPr="004043C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, удивленного кита, веселого дельфина).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D4431A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pict>
          <v:shape id="Рисунок 1" o:spid="_x0000_i1033" type="#_x0000_t75" style="width:132.75pt;height:100.5pt;visibility:visible">
            <v:imagedata r:id="rId18" o:title=""/>
          </v:shape>
        </w:pict>
      </w: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4431A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pict>
          <v:shape id="Рисунок 2" o:spid="_x0000_i1034" type="#_x0000_t75" style="width:135.75pt;height:101.25pt;visibility:visible">
            <v:imagedata r:id="rId19" o:title=""/>
          </v:shape>
        </w:pict>
      </w:r>
      <w:r w:rsidRPr="00D4431A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pict>
          <v:shape id="Рисунок 3" o:spid="_x0000_i1035" type="#_x0000_t75" style="width:136.5pt;height:103.5pt;visibility:visible">
            <v:imagedata r:id="rId20" o:title=""/>
          </v:shape>
        </w:pic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>-</w:t>
      </w:r>
      <w:r w:rsidRPr="00BE698F">
        <w:rPr>
          <w:rFonts w:ascii="Times New Roman" w:hAnsi="Times New Roman"/>
          <w:sz w:val="28"/>
          <w:szCs w:val="28"/>
        </w:rPr>
        <w:t>Чтобы пройти на корабль нужно быть  сильным, ловким, смелым. Предлагаю команде выполнить необычные морские упражнения и проверить свою моторику и переключаемость</w:t>
      </w:r>
      <w:r w:rsidRPr="00975FCE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 </w:t>
      </w:r>
    </w:p>
    <w:p w:rsidR="00814F97" w:rsidRPr="004043CD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65468B">
        <w:rPr>
          <w:rFonts w:ascii="Times New Roman" w:hAnsi="Times New Roman"/>
          <w:b/>
          <w:sz w:val="28"/>
          <w:szCs w:val="28"/>
        </w:rPr>
        <w:t>Выполнение кинезиологических упражнений.</w:t>
      </w:r>
    </w:p>
    <w:p w:rsidR="00814F97" w:rsidRDefault="00814F97" w:rsidP="00C84785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Еж – камбала – скат (кулак-ребро-ладонь).</w:t>
      </w:r>
    </w:p>
    <w:p w:rsidR="00814F97" w:rsidRDefault="00814F97" w:rsidP="00C84785">
      <w:pPr>
        <w:pStyle w:val="ListParagraph"/>
        <w:spacing w:after="0" w:line="240" w:lineRule="auto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36" type="#_x0000_t75" style="width:126pt;height:94.5pt" o:ole="">
            <v:imagedata r:id="rId21" o:title=""/>
          </v:shape>
          <o:OLEObject Type="Embed" ProgID="PowerPoint.Slide.12" ShapeID="_x0000_i1036" DrawAspect="Content" ObjectID="_1556100213" r:id="rId22"/>
        </w:object>
      </w:r>
    </w:p>
    <w:p w:rsidR="00814F97" w:rsidRDefault="00814F97" w:rsidP="00C84785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море качка (лежачие восьмерки).</w:t>
      </w:r>
    </w:p>
    <w:p w:rsidR="00814F97" w:rsidRDefault="00814F97" w:rsidP="00C84785">
      <w:pPr>
        <w:pStyle w:val="ListParagraph"/>
        <w:spacing w:after="0" w:line="240" w:lineRule="auto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37" type="#_x0000_t75" style="width:122.25pt;height:89.25pt" o:ole="">
            <v:imagedata r:id="rId23" o:title=""/>
          </v:shape>
          <o:OLEObject Type="Embed" ProgID="PowerPoint.Slide.12" ShapeID="_x0000_i1037" DrawAspect="Content" ObjectID="_1556100214" r:id="rId24"/>
        </w:object>
      </w:r>
    </w:p>
    <w:p w:rsidR="00814F97" w:rsidRDefault="00814F97" w:rsidP="00C84785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C416E">
        <w:rPr>
          <w:rFonts w:ascii="Times New Roman" w:hAnsi="Times New Roman"/>
          <w:sz w:val="28"/>
          <w:szCs w:val="28"/>
        </w:rPr>
        <w:t xml:space="preserve">Рисование </w:t>
      </w:r>
      <w:r>
        <w:rPr>
          <w:rFonts w:ascii="Times New Roman" w:hAnsi="Times New Roman"/>
          <w:sz w:val="28"/>
          <w:szCs w:val="28"/>
        </w:rPr>
        <w:t>симметричных рисунков двумя руками одновременно.</w:t>
      </w:r>
    </w:p>
    <w:p w:rsidR="00814F97" w:rsidRPr="00AC416E" w:rsidRDefault="00814F97" w:rsidP="00C84785">
      <w:pPr>
        <w:pStyle w:val="ListParagraph"/>
        <w:spacing w:after="0" w:line="240" w:lineRule="auto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38" type="#_x0000_t75" style="width:129.75pt;height:102.75pt" o:ole="">
            <v:imagedata r:id="rId25" o:title=""/>
          </v:shape>
          <o:OLEObject Type="Embed" ProgID="PowerPoint.Slide.12" ShapeID="_x0000_i1038" DrawAspect="Content" ObjectID="_1556100215" r:id="rId26"/>
        </w:objec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5468B">
        <w:rPr>
          <w:rFonts w:ascii="Times New Roman" w:hAnsi="Times New Roman"/>
          <w:sz w:val="28"/>
          <w:szCs w:val="28"/>
        </w:rPr>
        <w:t>Для того, чтобы наш Кораблик расправил свои паруса</w:t>
      </w:r>
      <w:r>
        <w:rPr>
          <w:rFonts w:ascii="Times New Roman" w:hAnsi="Times New Roman"/>
          <w:sz w:val="28"/>
          <w:szCs w:val="28"/>
        </w:rPr>
        <w:t xml:space="preserve"> и поплыл по волнам </w:t>
      </w:r>
      <w:r w:rsidRPr="0065468B">
        <w:rPr>
          <w:rFonts w:ascii="Times New Roman" w:hAnsi="Times New Roman"/>
          <w:sz w:val="28"/>
          <w:szCs w:val="28"/>
        </w:rPr>
        <w:t>Красивой речи – нужно уметь сильно и правильно дуть.</w:t>
      </w:r>
    </w:p>
    <w:p w:rsidR="00814F97" w:rsidRPr="00A64AD9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64AD9">
        <w:rPr>
          <w:rFonts w:ascii="Times New Roman" w:hAnsi="Times New Roman"/>
          <w:b/>
          <w:sz w:val="28"/>
          <w:szCs w:val="28"/>
        </w:rPr>
        <w:t>Выполнение упражнений на развития дыхания.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Всегда говорим мы,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Когда выдыхаем,</w:t>
      </w:r>
    </w:p>
    <w:p w:rsidR="00814F97" w:rsidRPr="0065468B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Как будто </w:t>
      </w: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бы парус мы ртом надуваем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814F97" w:rsidRPr="0065468B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Вдох-выдох-пауза (надуваем ртом парус).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65468B">
        <w:rPr>
          <w:rFonts w:ascii="Times New Roman" w:hAnsi="Times New Roman"/>
          <w:sz w:val="28"/>
          <w:szCs w:val="28"/>
          <w:shd w:val="clear" w:color="auto" w:fill="FFFFFF"/>
        </w:rPr>
        <w:t>Корабли лавировали, лавировали, да не вылавировали.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65468B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Все участники</w:t>
      </w:r>
      <w:r w:rsidRPr="000F2EE0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стоя проговаривают на выдохе скороговорку, с движениями рук (руки на уровне груди медленно опускаются вниз).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5468B">
        <w:rPr>
          <w:rFonts w:ascii="Times New Roman" w:hAnsi="Times New Roman"/>
          <w:sz w:val="28"/>
          <w:szCs w:val="28"/>
        </w:rPr>
        <w:t>Лучше, когда ветерок длинный. Команду прошу проверить силу своего выдоха</w:t>
      </w:r>
      <w:r>
        <w:rPr>
          <w:rFonts w:ascii="Times New Roman" w:hAnsi="Times New Roman"/>
          <w:sz w:val="28"/>
          <w:szCs w:val="28"/>
        </w:rPr>
        <w:t>.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Выполнение упражнений на поддувание: рыбки, дельфин.</w:t>
      </w:r>
    </w:p>
    <w:p w:rsidR="00814F97" w:rsidRPr="0065468B" w:rsidRDefault="00814F97" w:rsidP="00C8478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5468B">
        <w:rPr>
          <w:rFonts w:ascii="Times New Roman" w:hAnsi="Times New Roman"/>
          <w:sz w:val="28"/>
          <w:szCs w:val="28"/>
        </w:rPr>
        <w:t xml:space="preserve">Теперь наш Кораблик </w:t>
      </w:r>
      <w:r>
        <w:rPr>
          <w:rFonts w:ascii="Times New Roman" w:hAnsi="Times New Roman"/>
          <w:sz w:val="28"/>
          <w:szCs w:val="28"/>
        </w:rPr>
        <w:t xml:space="preserve">готов </w:t>
      </w:r>
      <w:r w:rsidRPr="0065468B">
        <w:rPr>
          <w:rFonts w:ascii="Times New Roman" w:hAnsi="Times New Roman"/>
          <w:sz w:val="28"/>
          <w:szCs w:val="28"/>
        </w:rPr>
        <w:t xml:space="preserve">к путешествию и расправил свои паруса. </w:t>
      </w:r>
    </w:p>
    <w:p w:rsidR="00814F97" w:rsidRDefault="00814F97" w:rsidP="00C8478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5468B">
        <w:rPr>
          <w:rFonts w:ascii="Times New Roman" w:hAnsi="Times New Roman"/>
          <w:sz w:val="28"/>
          <w:szCs w:val="28"/>
        </w:rPr>
        <w:t xml:space="preserve">В добрый путь! </w:t>
      </w:r>
    </w:p>
    <w:p w:rsidR="00814F97" w:rsidRPr="004024AB" w:rsidRDefault="00814F97" w:rsidP="00C84785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Чтобы наше путешествие было веселым и полезным, </w:t>
      </w:r>
      <w:r w:rsidRPr="004024AB">
        <w:rPr>
          <w:rFonts w:ascii="Times New Roman" w:hAnsi="Times New Roman"/>
          <w:b/>
          <w:sz w:val="28"/>
          <w:szCs w:val="28"/>
        </w:rPr>
        <w:t>займемся тренировкой пальчиков (с су джок шариками).</w:t>
      </w:r>
    </w:p>
    <w:p w:rsidR="00814F97" w:rsidRPr="004024AB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 w:rsidRPr="004024AB">
        <w:rPr>
          <w:sz w:val="28"/>
          <w:szCs w:val="28"/>
        </w:rPr>
        <w:t>Плывёт кораблик по волнам.</w:t>
      </w:r>
      <w:r>
        <w:rPr>
          <w:sz w:val="28"/>
          <w:szCs w:val="28"/>
        </w:rPr>
        <w:t xml:space="preserve">              Катаем шарик между ладонями, 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изображая волну.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 w:rsidRPr="004024AB">
        <w:rPr>
          <w:sz w:val="28"/>
          <w:szCs w:val="28"/>
        </w:rPr>
        <w:t>Дельфины слева, справа там.</w:t>
      </w:r>
      <w:r>
        <w:rPr>
          <w:sz w:val="28"/>
          <w:szCs w:val="28"/>
        </w:rPr>
        <w:t xml:space="preserve">                 Прокатываем шарик по левой руке до                                           </w:t>
      </w:r>
    </w:p>
    <w:p w:rsidR="00814F97" w:rsidRPr="004024AB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локтя, затем по правой.   </w:t>
      </w:r>
    </w:p>
    <w:p w:rsidR="00814F97" w:rsidRPr="004024AB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 w:rsidRPr="004024AB">
        <w:rPr>
          <w:sz w:val="28"/>
          <w:szCs w:val="28"/>
        </w:rPr>
        <w:t>Волна кораблик догоняет</w:t>
      </w:r>
      <w:r>
        <w:rPr>
          <w:sz w:val="28"/>
          <w:szCs w:val="28"/>
        </w:rPr>
        <w:t xml:space="preserve">                   сжимание шарика то одной рукой, 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То другой.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4024AB">
        <w:rPr>
          <w:sz w:val="28"/>
          <w:szCs w:val="28"/>
        </w:rPr>
        <w:t>И ветер с парусом играет.</w:t>
      </w:r>
      <w:r>
        <w:rPr>
          <w:sz w:val="28"/>
          <w:szCs w:val="28"/>
        </w:rPr>
        <w:t xml:space="preserve">                 Подбрасывание и ловля шарика.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</w:p>
    <w:p w:rsidR="00814F97" w:rsidRPr="00F0040C" w:rsidRDefault="00814F97" w:rsidP="00C84785">
      <w:pPr>
        <w:pStyle w:val="NormalWeb"/>
        <w:shd w:val="clear" w:color="auto" w:fill="FFFFFF"/>
        <w:spacing w:before="0" w:beforeAutospacing="0" w:after="135" w:afterAutospacing="0"/>
        <w:rPr>
          <w:sz w:val="28"/>
          <w:szCs w:val="28"/>
        </w:rPr>
      </w:pPr>
      <w:r w:rsidRPr="00F0040C">
        <w:rPr>
          <w:rStyle w:val="Strong"/>
          <w:sz w:val="28"/>
          <w:szCs w:val="28"/>
        </w:rPr>
        <w:t>Массаж биологически активных точек</w:t>
      </w:r>
      <w:r w:rsidRPr="00F0040C">
        <w:rPr>
          <w:rStyle w:val="apple-converted-space"/>
          <w:b/>
          <w:bCs/>
          <w:sz w:val="28"/>
          <w:szCs w:val="28"/>
        </w:rPr>
        <w:t> </w:t>
      </w:r>
      <w:r w:rsidRPr="00F0040C">
        <w:rPr>
          <w:sz w:val="28"/>
          <w:szCs w:val="28"/>
        </w:rPr>
        <w:t>(для профилактики простудных заболеваний)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 w:line="240" w:lineRule="atLeast"/>
        <w:rPr>
          <w:sz w:val="28"/>
          <w:szCs w:val="28"/>
        </w:rPr>
      </w:pPr>
      <w:r w:rsidRPr="00F0040C">
        <w:rPr>
          <w:sz w:val="28"/>
          <w:szCs w:val="28"/>
        </w:rPr>
        <w:t>В море ждёт она гостей      </w:t>
      </w:r>
      <w:r w:rsidRPr="00F0040C">
        <w:rPr>
          <w:rStyle w:val="apple-converted-space"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 xml:space="preserve">поглаживают ладонями шею движениями от                                                                                         </w:t>
      </w:r>
      <w:r>
        <w:rPr>
          <w:rStyle w:val="Emphasis"/>
          <w:sz w:val="28"/>
          <w:szCs w:val="28"/>
        </w:rPr>
        <w:t xml:space="preserve">              </w:t>
      </w:r>
      <w:r w:rsidRPr="00F0040C">
        <w:rPr>
          <w:rStyle w:val="Emphasis"/>
          <w:sz w:val="28"/>
          <w:szCs w:val="28"/>
        </w:rPr>
        <w:t>шейного отдела позвоночника вперёд к яремной ямке.</w:t>
      </w:r>
      <w:r w:rsidRPr="00F0040C">
        <w:rPr>
          <w:sz w:val="28"/>
          <w:szCs w:val="28"/>
        </w:rPr>
        <w:br/>
        <w:t>Пасть её полна гвоздей       </w:t>
      </w:r>
      <w:r w:rsidRPr="00F0040C">
        <w:rPr>
          <w:rStyle w:val="apple-converted-space"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>кладут большие пальцы рук на шею под                                       челюстями и мягко поглаживают.</w:t>
      </w:r>
      <w:r w:rsidRPr="00F0040C">
        <w:rPr>
          <w:i/>
          <w:sz w:val="28"/>
          <w:szCs w:val="28"/>
        </w:rPr>
        <w:br/>
      </w:r>
      <w:r w:rsidRPr="00F0040C">
        <w:rPr>
          <w:sz w:val="28"/>
          <w:szCs w:val="28"/>
        </w:rPr>
        <w:t>Страшная, зубастая</w:t>
      </w:r>
      <w:r w:rsidRPr="00F0040C">
        <w:rPr>
          <w:i/>
          <w:sz w:val="28"/>
          <w:szCs w:val="28"/>
        </w:rPr>
        <w:t>,            </w:t>
      </w:r>
      <w:r w:rsidRPr="00F0040C">
        <w:rPr>
          <w:rStyle w:val="apple-converted-space"/>
          <w:i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>сжимают пальцы в кулаки, возвышениями больших пальцев быстро растирают крылья носа.</w:t>
      </w:r>
      <w:r w:rsidRPr="00F0040C">
        <w:rPr>
          <w:sz w:val="28"/>
          <w:szCs w:val="28"/>
        </w:rPr>
        <w:br/>
        <w:t>Хищница опасная.              </w:t>
      </w:r>
      <w:r w:rsidRPr="00F0040C">
        <w:rPr>
          <w:rStyle w:val="apple-converted-space"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 xml:space="preserve">приставляют ладони ребром ко лбу и растирают его движениями </w:t>
      </w:r>
      <w:r>
        <w:rPr>
          <w:rStyle w:val="Emphasis"/>
          <w:sz w:val="28"/>
          <w:szCs w:val="28"/>
        </w:rPr>
        <w:t>из стороны в сторону</w:t>
      </w:r>
      <w:r w:rsidRPr="00F0040C">
        <w:rPr>
          <w:sz w:val="28"/>
          <w:szCs w:val="28"/>
        </w:rPr>
        <w:br/>
        <w:t>Влево, вправо, шмыг</w:t>
      </w:r>
      <w:r w:rsidRPr="00F0040C">
        <w:rPr>
          <w:sz w:val="28"/>
          <w:szCs w:val="28"/>
        </w:rPr>
        <w:br/>
        <w:t>да шмыг                                </w:t>
      </w:r>
      <w:r w:rsidRPr="00F0040C">
        <w:rPr>
          <w:rStyle w:val="apple-converted-space"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>сильно раздвигают указательный и средний пальцы, кладут их перед ушами и за ними и с силой растирают кожу.</w:t>
      </w:r>
      <w:r w:rsidRPr="00F0040C">
        <w:rPr>
          <w:sz w:val="28"/>
          <w:szCs w:val="28"/>
        </w:rPr>
        <w:br/>
      </w:r>
      <w:r w:rsidRPr="00F0040C">
        <w:rPr>
          <w:sz w:val="28"/>
          <w:szCs w:val="28"/>
        </w:rPr>
        <w:br/>
        <w:t>Всё подряд глотает              </w:t>
      </w:r>
      <w:r w:rsidRPr="00F0040C">
        <w:rPr>
          <w:rStyle w:val="apple-converted-space"/>
          <w:sz w:val="28"/>
          <w:szCs w:val="28"/>
        </w:rPr>
        <w:t> </w:t>
      </w:r>
      <w:r w:rsidRPr="00F0040C">
        <w:rPr>
          <w:rStyle w:val="Emphasis"/>
          <w:sz w:val="28"/>
          <w:szCs w:val="28"/>
        </w:rPr>
        <w:t>трут ладони друг о друга.</w:t>
      </w:r>
      <w:r w:rsidRPr="00F0040C">
        <w:rPr>
          <w:sz w:val="28"/>
          <w:szCs w:val="28"/>
        </w:rPr>
        <w:br/>
        <w:t>вмиг.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0" w:afterAutospacing="0" w:line="240" w:lineRule="atLeast"/>
        <w:rPr>
          <w:sz w:val="28"/>
          <w:szCs w:val="28"/>
        </w:rPr>
      </w:pPr>
    </w:p>
    <w:p w:rsidR="00814F97" w:rsidRPr="00F0040C" w:rsidRDefault="00814F97" w:rsidP="00C84785">
      <w:pPr>
        <w:pStyle w:val="NormalWeb"/>
        <w:shd w:val="clear" w:color="auto" w:fill="FFFFFF"/>
        <w:spacing w:before="0" w:beforeAutospacing="0" w:after="0" w:afterAutospacing="0" w:line="240" w:lineRule="atLeast"/>
        <w:rPr>
          <w:sz w:val="28"/>
          <w:szCs w:val="28"/>
        </w:rPr>
      </w:pPr>
      <w:r>
        <w:rPr>
          <w:sz w:val="28"/>
          <w:szCs w:val="28"/>
        </w:rPr>
        <w:t>- Кто же это? Да, акула, но вы не переживайте, мы ее сегодня не повстречаем.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Посмотрите, впереди нас встречают морские обитатели.</w:t>
      </w:r>
    </w:p>
    <w:p w:rsidR="00814F97" w:rsidRDefault="00814F97" w:rsidP="00C84785">
      <w:pPr>
        <w:pStyle w:val="NormalWeb"/>
        <w:shd w:val="clear" w:color="auto" w:fill="FFFFFF"/>
        <w:spacing w:before="0" w:beforeAutospacing="0" w:after="105" w:afterAutospacing="0"/>
        <w:jc w:val="both"/>
        <w:rPr>
          <w:b/>
          <w:sz w:val="28"/>
          <w:szCs w:val="28"/>
        </w:rPr>
      </w:pPr>
      <w:r w:rsidRPr="008D6F65">
        <w:rPr>
          <w:b/>
          <w:sz w:val="28"/>
          <w:szCs w:val="28"/>
        </w:rPr>
        <w:t>Выполнение артикуляционной гимнастики с биоэнергопластикой.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Для начала откроем-закроем рот – будто зевает кашалот!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39" type="#_x0000_t75" style="width:147.75pt;height:116.25pt" o:ole="">
            <v:imagedata r:id="rId27" o:title=""/>
          </v:shape>
          <o:OLEObject Type="Embed" ProgID="PowerPoint.Slide.12" ShapeID="_x0000_i1039" DrawAspect="Content" ObjectID="_1556100216" r:id="rId28"/>
        </w:objec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 Широкий язычок на нижней губе – (упр. Блинчик)</w: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словно скат лежит на дне!</w: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 Мы пошлёпаем губами, </w: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Словно делаем массаж,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И в пещере спрячем,  язык-скат наш! (спрятали язык во рту)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40" type="#_x0000_t75" style="width:158.25pt;height:116.25pt" o:ole="">
            <v:imagedata r:id="rId29" o:title=""/>
          </v:shape>
          <o:OLEObject Type="Embed" ProgID="PowerPoint.Slide.12" ShapeID="_x0000_i1040" DrawAspect="Content" ObjectID="_1556100217" r:id="rId30"/>
        </w:objec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Рыбки в салочки играют,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Тут и там они мелькают                  (упр. Часики)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41" type="#_x0000_t75" style="width:162pt;height:121.5pt" o:ole="">
            <v:imagedata r:id="rId31" o:title=""/>
          </v:shape>
          <o:OLEObject Type="Embed" ProgID="PowerPoint.Slide.12" ShapeID="_x0000_i1041" DrawAspect="Content" ObjectID="_1556100218" r:id="rId32"/>
        </w:objec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 У дельфинов – свой язык,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Мудро цокать он привык….            (упр. Лошадки)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42" type="#_x0000_t75" style="width:162pt;height:121.5pt" o:ole="">
            <v:imagedata r:id="rId33" o:title=""/>
          </v:shape>
          <o:OLEObject Type="Embed" ProgID="PowerPoint.Slide.12" ShapeID="_x0000_i1042" DrawAspect="Content" ObjectID="_1556100219" r:id="rId34"/>
        </w:objec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 А медузы, а медузы,</w: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>Раздувают юбки, блузы,</w:t>
      </w:r>
    </w:p>
    <w:p w:rsidR="00814F97" w:rsidRPr="008D6F65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Словно на показе моды рады, 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D6F65">
        <w:rPr>
          <w:rFonts w:ascii="Times New Roman" w:hAnsi="Times New Roman"/>
          <w:sz w:val="28"/>
          <w:szCs w:val="28"/>
        </w:rPr>
        <w:t xml:space="preserve">демонстрировать наряды.                 </w:t>
      </w:r>
      <w:r>
        <w:rPr>
          <w:rFonts w:ascii="Times New Roman" w:hAnsi="Times New Roman"/>
          <w:sz w:val="28"/>
          <w:szCs w:val="28"/>
        </w:rPr>
        <w:t>(упр. Футбол</w:t>
      </w:r>
      <w:r w:rsidRPr="008D6F65">
        <w:rPr>
          <w:rFonts w:ascii="Times New Roman" w:hAnsi="Times New Roman"/>
          <w:sz w:val="28"/>
          <w:szCs w:val="28"/>
        </w:rPr>
        <w:t>)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43" type="#_x0000_t75" style="width:162pt;height:121.5pt" o:ole="">
            <v:imagedata r:id="rId35" o:title=""/>
          </v:shape>
          <o:OLEObject Type="Embed" ProgID="PowerPoint.Slide.12" ShapeID="_x0000_i1043" DrawAspect="Content" ObjectID="_1556100220" r:id="rId36"/>
        </w:objec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Нашему путешествию сопутствует хорошая погода, и ярко светит солнышко.</w:t>
      </w:r>
    </w:p>
    <w:p w:rsidR="00814F97" w:rsidRPr="00B0297E" w:rsidRDefault="00814F97" w:rsidP="00C84785">
      <w:pPr>
        <w:spacing w:after="0"/>
        <w:rPr>
          <w:rFonts w:ascii="Times New Roman" w:hAnsi="Times New Roman"/>
          <w:b/>
          <w:sz w:val="28"/>
          <w:szCs w:val="28"/>
        </w:rPr>
      </w:pPr>
      <w:r w:rsidRPr="00B0297E">
        <w:rPr>
          <w:rFonts w:ascii="Times New Roman" w:hAnsi="Times New Roman"/>
          <w:b/>
          <w:sz w:val="28"/>
          <w:szCs w:val="28"/>
        </w:rPr>
        <w:t>Разучивание стихотворения «Вышло солнце» с помощью живой мнемотаблицы.</w:t>
      </w:r>
    </w:p>
    <w:p w:rsidR="00814F97" w:rsidRDefault="00814F97" w:rsidP="00C84785">
      <w:pPr>
        <w:spacing w:after="0"/>
        <w:ind w:left="720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А сейчас немного отдохнем.</w:t>
      </w:r>
    </w:p>
    <w:p w:rsidR="00814F97" w:rsidRDefault="00814F97" w:rsidP="00C84785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Физминутка «Краб</w:t>
      </w:r>
      <w:r w:rsidRPr="00CF66DA">
        <w:rPr>
          <w:rFonts w:ascii="Times New Roman" w:hAnsi="Times New Roman"/>
          <w:b/>
          <w:sz w:val="28"/>
          <w:szCs w:val="28"/>
        </w:rPr>
        <w:t>».</w:t>
      </w: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Физминутка выполняется под видеоролик с музыкальным сопровождением.</w:t>
      </w: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 w:rsidRPr="00815FA9">
        <w:rPr>
          <w:rFonts w:ascii="Times New Roman" w:hAnsi="Times New Roman"/>
          <w:sz w:val="28"/>
          <w:szCs w:val="28"/>
        </w:rPr>
        <w:object w:dxaOrig="7195" w:dyaOrig="5396">
          <v:shape id="_x0000_i1044" type="#_x0000_t75" style="width:162pt;height:121.5pt" o:ole="">
            <v:imagedata r:id="rId37" o:title=""/>
          </v:shape>
          <o:OLEObject Type="Embed" ProgID="PowerPoint.Slide.12" ShapeID="_x0000_i1044" DrawAspect="Content" ObjectID="_1556100221" r:id="rId38"/>
        </w:object>
      </w: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-</w:t>
      </w: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Моряку не страшны шторма. Он всегда уверенно, спокойно смотрит вперед. 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Моряк уверенно глядит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лицо любым штормам.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И на того, с кем говорим,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Смотреть не страшно нам.</w:t>
      </w:r>
    </w:p>
    <w:p w:rsidR="00814F97" w:rsidRPr="000F2EE0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Ты, как моряк, вперед гляди,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0F2EE0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Общаясь, взгляд, не отводи!</w:t>
      </w:r>
    </w:p>
    <w:p w:rsidR="00814F97" w:rsidRDefault="00814F97" w:rsidP="00C84785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814F97" w:rsidRDefault="00814F97" w:rsidP="00C847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</w:pPr>
      <w:r w:rsidRPr="00FF56CB"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t>Выполнение зрительной гимнастики «В пучине морской».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</w:pPr>
    </w:p>
    <w:p w:rsidR="00814F97" w:rsidRDefault="00814F97" w:rsidP="00C847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t>Пальминг.</w:t>
      </w:r>
    </w:p>
    <w:p w:rsidR="00814F97" w:rsidRPr="00B45E38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B45E38">
        <w:rPr>
          <w:sz w:val="28"/>
          <w:szCs w:val="28"/>
        </w:rPr>
        <w:t>Разотрем свои ладошки,</w:t>
      </w:r>
    </w:p>
    <w:p w:rsidR="00814F97" w:rsidRPr="00B45E38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B45E38">
        <w:rPr>
          <w:sz w:val="28"/>
          <w:szCs w:val="28"/>
        </w:rPr>
        <w:t xml:space="preserve">Разогреем их немножко. </w:t>
      </w:r>
    </w:p>
    <w:p w:rsidR="00814F97" w:rsidRPr="00B45E38" w:rsidRDefault="00814F97" w:rsidP="00C84785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B45E38">
        <w:rPr>
          <w:sz w:val="28"/>
          <w:szCs w:val="28"/>
        </w:rPr>
        <w:t>Пальчики плотно друг к другу прижмем,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45E38">
        <w:rPr>
          <w:rFonts w:ascii="Times New Roman" w:hAnsi="Times New Roman"/>
          <w:sz w:val="28"/>
          <w:szCs w:val="28"/>
        </w:rPr>
        <w:t>Свету проникнуть сквозь них не даем.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4F97" w:rsidRPr="00B45E38" w:rsidRDefault="00814F97" w:rsidP="00C8478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4431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5" type="#_x0000_t75" style="width:231pt;height:177.75pt;visibility:visible">
            <v:imagedata r:id="rId39" o:title=""/>
          </v:shape>
        </w:pic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45E38">
        <w:rPr>
          <w:rFonts w:ascii="Times New Roman" w:hAnsi="Times New Roman"/>
          <w:sz w:val="28"/>
          <w:szCs w:val="28"/>
          <w:lang w:eastAsia="ru-RU"/>
        </w:rPr>
        <w:t>«Мои глазки хорошие, чудесные, спасибо, глазки, что дарите мне радость и счастье видеть во всей красе все краски этого мира… Мои глазки с каждым днем будут видеть все лучше и лучше».</w:t>
      </w:r>
    </w:p>
    <w:p w:rsidR="00814F97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Смотрите, какая прозрачная вода! А песочек какой чистый, разноцветный!</w:t>
      </w:r>
    </w:p>
    <w:p w:rsidR="00814F97" w:rsidRPr="00B45E38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14F97" w:rsidRPr="00F255AC" w:rsidRDefault="00814F97" w:rsidP="00C84785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F255AC">
        <w:rPr>
          <w:rFonts w:ascii="Times New Roman" w:hAnsi="Times New Roman"/>
          <w:b/>
          <w:sz w:val="28"/>
          <w:szCs w:val="28"/>
          <w:lang w:eastAsia="ru-RU"/>
        </w:rPr>
        <w:t>Практическое задание  «Рисование цветным песком».</w:t>
      </w:r>
    </w:p>
    <w:p w:rsidR="00814F97" w:rsidRPr="00B0297E" w:rsidRDefault="00814F97" w:rsidP="00C84785">
      <w:pPr>
        <w:pStyle w:val="NormalWe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B0297E">
        <w:rPr>
          <w:iCs/>
          <w:sz w:val="28"/>
          <w:szCs w:val="28"/>
          <w:bdr w:val="none" w:sz="0" w:space="0" w:color="auto" w:frame="1"/>
        </w:rPr>
        <w:t>И в десять лет, и в семь, и в пять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Все дети любят рисовать.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И каждый смело нарисует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Все, что его интересует.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Совсем не важно: лист, тетрадь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И чем мы будем рисовать…</w:t>
      </w:r>
    </w:p>
    <w:p w:rsidR="00814F97" w:rsidRPr="00B0297E" w:rsidRDefault="00814F97" w:rsidP="00C84785">
      <w:pPr>
        <w:pStyle w:val="NormalWeb"/>
        <w:spacing w:before="0" w:beforeAutospacing="0" w:after="0" w:afterAutospacing="0"/>
        <w:jc w:val="center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B0297E">
        <w:rPr>
          <w:iCs/>
          <w:sz w:val="28"/>
          <w:szCs w:val="28"/>
          <w:bdr w:val="none" w:sz="0" w:space="0" w:color="auto" w:frame="1"/>
          <w:shd w:val="clear" w:color="auto" w:fill="FFFFFF"/>
        </w:rPr>
        <w:t>Сказать мы можем без сомненья –</w:t>
      </w:r>
    </w:p>
    <w:p w:rsidR="00814F97" w:rsidRPr="00B0297E" w:rsidRDefault="00814F97" w:rsidP="00C84785">
      <w:pPr>
        <w:pStyle w:val="NormalWe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B0297E">
        <w:rPr>
          <w:iCs/>
          <w:sz w:val="28"/>
          <w:szCs w:val="28"/>
          <w:bdr w:val="none" w:sz="0" w:space="0" w:color="auto" w:frame="1"/>
        </w:rPr>
        <w:t>Прекрасно и полезно это увлеченье!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B0297E">
        <w:rPr>
          <w:rFonts w:ascii="Times New Roman" w:hAnsi="Times New Roman"/>
          <w:sz w:val="28"/>
          <w:szCs w:val="28"/>
        </w:rPr>
        <w:t xml:space="preserve">-Рисовать мы с </w:t>
      </w:r>
      <w:r>
        <w:rPr>
          <w:rFonts w:ascii="Times New Roman" w:hAnsi="Times New Roman"/>
          <w:sz w:val="28"/>
          <w:szCs w:val="28"/>
        </w:rPr>
        <w:t xml:space="preserve">вами сегодня будем цветным песком </w:t>
      </w:r>
      <w:r w:rsidRPr="00B0297E">
        <w:rPr>
          <w:rFonts w:ascii="Times New Roman" w:hAnsi="Times New Roman"/>
          <w:sz w:val="28"/>
          <w:szCs w:val="28"/>
        </w:rPr>
        <w:t xml:space="preserve"> на подносах</w:t>
      </w:r>
      <w:r>
        <w:rPr>
          <w:rFonts w:ascii="Times New Roman" w:hAnsi="Times New Roman"/>
          <w:sz w:val="28"/>
          <w:szCs w:val="28"/>
        </w:rPr>
        <w:t>.</w:t>
      </w:r>
    </w:p>
    <w:p w:rsidR="00814F97" w:rsidRDefault="00814F97" w:rsidP="00C847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 стихотворное сопровождение участники мастер-класса выполняют задание.</w:t>
      </w:r>
    </w:p>
    <w:p w:rsidR="00814F97" w:rsidRDefault="00814F97" w:rsidP="00C84785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Плавают в море киты и пингвины,</w:t>
      </w:r>
      <w:r w:rsidRPr="00333E60">
        <w:rPr>
          <w:rFonts w:ascii="Times New Roman" w:hAnsi="Times New Roman"/>
          <w:sz w:val="28"/>
          <w:szCs w:val="28"/>
        </w:rPr>
        <w:br/>
      </w: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Крабы, креветки, акулы, дельфины.</w:t>
      </w:r>
      <w:r w:rsidRPr="00333E60">
        <w:rPr>
          <w:rFonts w:ascii="Times New Roman" w:hAnsi="Times New Roman"/>
          <w:sz w:val="28"/>
          <w:szCs w:val="28"/>
        </w:rPr>
        <w:br/>
      </w: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Скаты морские, морские ежи,</w:t>
      </w:r>
      <w:r w:rsidRPr="00333E60">
        <w:rPr>
          <w:rFonts w:ascii="Times New Roman" w:hAnsi="Times New Roman"/>
          <w:sz w:val="28"/>
          <w:szCs w:val="28"/>
        </w:rPr>
        <w:br/>
      </w: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Белые мишки, тюлени, моржи.</w:t>
      </w:r>
      <w:r w:rsidRPr="00333E60">
        <w:rPr>
          <w:rFonts w:ascii="Times New Roman" w:hAnsi="Times New Roman"/>
          <w:sz w:val="28"/>
          <w:szCs w:val="28"/>
        </w:rPr>
        <w:br/>
      </w: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В речке и озере – рыбка резвится.</w:t>
      </w:r>
      <w:r w:rsidRPr="00333E60">
        <w:rPr>
          <w:rFonts w:ascii="Times New Roman" w:hAnsi="Times New Roman"/>
          <w:sz w:val="28"/>
          <w:szCs w:val="28"/>
        </w:rPr>
        <w:br/>
      </w:r>
      <w:r w:rsidRPr="00333E60">
        <w:rPr>
          <w:rFonts w:ascii="Times New Roman" w:hAnsi="Times New Roman"/>
          <w:sz w:val="28"/>
          <w:szCs w:val="28"/>
          <w:shd w:val="clear" w:color="auto" w:fill="FFFFFF"/>
        </w:rPr>
        <w:t>Плавают все, кто воды не боится!</w:t>
      </w:r>
    </w:p>
    <w:p w:rsidR="00814F97" w:rsidRDefault="00814F97" w:rsidP="00C84785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 w:rsidRPr="00D4431A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pict>
          <v:shape id="_x0000_i1046" type="#_x0000_t75" style="width:213pt;height:159.75pt;visibility:visible">
            <v:imagedata r:id="rId40" o:title=""/>
          </v:shape>
        </w:pic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Pr="00D4431A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pict>
          <v:shape id="_x0000_i1047" type="#_x0000_t75" style="width:213pt;height:159.75pt;visibility:visible">
            <v:imagedata r:id="rId41" o:title=""/>
          </v:shape>
        </w:pict>
      </w:r>
    </w:p>
    <w:p w:rsidR="00814F97" w:rsidRPr="00333E60" w:rsidRDefault="00814F97" w:rsidP="00C84785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</w:rPr>
      </w:pP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 w:rsidRPr="001953D6">
        <w:rPr>
          <w:rFonts w:ascii="Times New Roman" w:hAnsi="Times New Roman"/>
          <w:sz w:val="28"/>
          <w:szCs w:val="28"/>
        </w:rPr>
        <w:t xml:space="preserve">-Мы не просто так отправились в путешествие. Всегда хочется узнать что-то новое и интересное, проверить  свои знания, пополнить </w:t>
      </w:r>
      <w:r>
        <w:rPr>
          <w:rFonts w:ascii="Times New Roman" w:hAnsi="Times New Roman"/>
          <w:sz w:val="28"/>
          <w:szCs w:val="28"/>
        </w:rPr>
        <w:t xml:space="preserve"> словарный </w:t>
      </w:r>
      <w:r w:rsidRPr="001953D6">
        <w:rPr>
          <w:rFonts w:ascii="Times New Roman" w:hAnsi="Times New Roman"/>
          <w:sz w:val="28"/>
          <w:szCs w:val="28"/>
        </w:rPr>
        <w:t>запас   и расширить кругозор.</w:t>
      </w:r>
    </w:p>
    <w:p w:rsidR="00814F97" w:rsidRDefault="00814F97" w:rsidP="00C84785">
      <w:pPr>
        <w:spacing w:after="0"/>
        <w:ind w:firstLine="142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ind w:firstLine="142"/>
        <w:rPr>
          <w:rFonts w:ascii="Times New Roman" w:hAnsi="Times New Roman"/>
          <w:b/>
          <w:sz w:val="28"/>
          <w:szCs w:val="28"/>
        </w:rPr>
      </w:pPr>
      <w:r w:rsidRPr="001953D6">
        <w:rPr>
          <w:rFonts w:ascii="Times New Roman" w:hAnsi="Times New Roman"/>
          <w:b/>
          <w:sz w:val="28"/>
          <w:szCs w:val="28"/>
        </w:rPr>
        <w:t>Загадки подводного мира.</w:t>
      </w:r>
    </w:p>
    <w:p w:rsidR="00814F97" w:rsidRDefault="00814F97" w:rsidP="00C84785">
      <w:pPr>
        <w:spacing w:after="0"/>
        <w:ind w:firstLine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Послушай загадку и найди отгадку(за правильный ответ получают морскую звезду).</w:t>
      </w:r>
    </w:p>
    <w:p w:rsidR="00814F97" w:rsidRPr="00815FA9" w:rsidRDefault="00814F97" w:rsidP="00C84785">
      <w:pPr>
        <w:spacing w:after="0"/>
        <w:ind w:firstLine="14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 мастер- класса, отгадавший загадку, ищет отгадку в сосуде с </w:t>
      </w:r>
      <w:r w:rsidRPr="00815FA9">
        <w:rPr>
          <w:rFonts w:ascii="Times New Roman" w:hAnsi="Times New Roman"/>
          <w:b/>
          <w:sz w:val="28"/>
          <w:szCs w:val="28"/>
        </w:rPr>
        <w:t>гидрошариками.</w:t>
      </w:r>
    </w:p>
    <w:p w:rsidR="00814F97" w:rsidRDefault="00814F97" w:rsidP="00C84785">
      <w:pPr>
        <w:spacing w:after="0"/>
        <w:ind w:firstLine="142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В море зонтики плывут,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Куда волны их несут,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Обжигают как огонь,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Береги свою ладонь</w:t>
      </w:r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Сто лет не выхожу из дома,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А всем ребятам я знакома.</w:t>
      </w: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 w:rsidRPr="00042E55">
        <w:rPr>
          <w:rFonts w:ascii="Times New Roman" w:hAnsi="Times New Roman"/>
          <w:sz w:val="28"/>
          <w:szCs w:val="28"/>
        </w:rPr>
        <w:t>Так резвится и хохочет –</w:t>
      </w:r>
      <w:r w:rsidRPr="00042E55">
        <w:rPr>
          <w:rFonts w:ascii="Times New Roman" w:hAnsi="Times New Roman"/>
          <w:sz w:val="28"/>
          <w:szCs w:val="28"/>
        </w:rPr>
        <w:br/>
        <w:t>Расплескать всё море хочет.</w:t>
      </w: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Самая большая рыба в океане,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усатая, зубатая,</w:t>
      </w:r>
      <w:r w:rsidRPr="00042E55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а скушать никого не может.</w:t>
      </w: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 w:rsidRPr="00042E55">
        <w:rPr>
          <w:rFonts w:ascii="Times New Roman" w:hAnsi="Times New Roman"/>
          <w:sz w:val="28"/>
          <w:szCs w:val="28"/>
        </w:rPr>
        <w:t>Что за дивная лошадка?</w:t>
      </w:r>
      <w:r w:rsidRPr="00042E55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042E55">
        <w:rPr>
          <w:rFonts w:ascii="Times New Roman" w:hAnsi="Times New Roman"/>
          <w:sz w:val="28"/>
          <w:szCs w:val="28"/>
        </w:rPr>
        <w:br/>
        <w:t>Очень странные повадки:</w:t>
      </w:r>
      <w:r w:rsidRPr="00042E55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042E55">
        <w:rPr>
          <w:rFonts w:ascii="Times New Roman" w:hAnsi="Times New Roman"/>
          <w:sz w:val="28"/>
          <w:szCs w:val="28"/>
        </w:rPr>
        <w:br/>
        <w:t>Конь не сеет и не пашет</w:t>
      </w:r>
      <w:r w:rsidRPr="00042E55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042E55">
        <w:rPr>
          <w:rFonts w:ascii="Times New Roman" w:hAnsi="Times New Roman"/>
          <w:sz w:val="28"/>
          <w:szCs w:val="28"/>
        </w:rPr>
        <w:br/>
        <w:t>Под водой с рыбёшкой пляшет.</w:t>
      </w:r>
    </w:p>
    <w:p w:rsidR="00814F97" w:rsidRPr="00042E55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rPr>
          <w:rFonts w:ascii="Times New Roman" w:hAnsi="Times New Roman"/>
          <w:sz w:val="28"/>
          <w:szCs w:val="28"/>
        </w:rPr>
      </w:pP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На дне морском</w:t>
      </w:r>
      <w:r w:rsidRPr="00042E55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Лежит мешок:</w:t>
      </w:r>
      <w:r w:rsidRPr="00042E55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Глаза, и клюв,</w:t>
      </w:r>
      <w:r w:rsidRPr="00042E55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042E55">
        <w:rPr>
          <w:rFonts w:ascii="Times New Roman" w:hAnsi="Times New Roman"/>
          <w:sz w:val="28"/>
          <w:szCs w:val="28"/>
        </w:rPr>
        <w:br/>
      </w:r>
      <w:r w:rsidRPr="00042E55">
        <w:rPr>
          <w:rFonts w:ascii="Times New Roman" w:hAnsi="Times New Roman"/>
          <w:sz w:val="28"/>
          <w:szCs w:val="28"/>
          <w:shd w:val="clear" w:color="auto" w:fill="FFFFFF"/>
        </w:rPr>
        <w:t>И восемь ног.</w:t>
      </w:r>
      <w:r>
        <w:rPr>
          <w:rStyle w:val="apple-converted-space"/>
          <w:color w:val="000000"/>
          <w:shd w:val="clear" w:color="auto" w:fill="FFFFFF"/>
        </w:rPr>
        <w:t> </w:t>
      </w:r>
      <w:r>
        <w:rPr>
          <w:rFonts w:ascii="Arial" w:hAnsi="Arial" w:cs="Arial"/>
          <w:color w:val="000000"/>
          <w:sz w:val="18"/>
          <w:szCs w:val="18"/>
          <w:bdr w:val="none" w:sz="0" w:space="0" w:color="auto" w:frame="1"/>
        </w:rPr>
        <w:br/>
      </w:r>
      <w:r>
        <w:rPr>
          <w:rFonts w:ascii="Arial" w:hAnsi="Arial" w:cs="Arial"/>
          <w:color w:val="000000"/>
          <w:sz w:val="18"/>
          <w:szCs w:val="18"/>
          <w:bdr w:val="none" w:sz="0" w:space="0" w:color="auto" w:frame="1"/>
        </w:rPr>
        <w:br/>
      </w:r>
    </w:p>
    <w:p w:rsidR="00814F97" w:rsidRPr="001953D6" w:rsidRDefault="00814F97" w:rsidP="00C84785">
      <w:pPr>
        <w:spacing w:after="0"/>
        <w:ind w:firstLine="142"/>
        <w:rPr>
          <w:rFonts w:ascii="Times New Roman" w:hAnsi="Times New Roman"/>
          <w:b/>
          <w:sz w:val="28"/>
          <w:szCs w:val="28"/>
        </w:rPr>
      </w:pPr>
      <w:r w:rsidRPr="001953D6">
        <w:rPr>
          <w:rFonts w:ascii="Times New Roman" w:hAnsi="Times New Roman"/>
          <w:b/>
          <w:sz w:val="28"/>
          <w:szCs w:val="28"/>
        </w:rPr>
        <w:t>Релаксация.</w:t>
      </w:r>
    </w:p>
    <w:p w:rsidR="00814F97" w:rsidRDefault="00814F97" w:rsidP="00C84785">
      <w:pPr>
        <w:spacing w:after="0"/>
        <w:ind w:firstLine="142"/>
        <w:rPr>
          <w:rFonts w:ascii="Times New Roman" w:hAnsi="Times New Roman"/>
          <w:sz w:val="28"/>
          <w:szCs w:val="28"/>
        </w:rPr>
      </w:pPr>
      <w:r w:rsidRPr="001953D6">
        <w:rPr>
          <w:rFonts w:ascii="Times New Roman" w:hAnsi="Times New Roman"/>
          <w:sz w:val="28"/>
          <w:szCs w:val="28"/>
        </w:rPr>
        <w:t xml:space="preserve">-Думаю,  вы хорошо потрудились и надо слегка отдохнуть. </w:t>
      </w:r>
    </w:p>
    <w:p w:rsidR="00814F97" w:rsidRPr="00274AE3" w:rsidRDefault="00814F97" w:rsidP="00C84785">
      <w:pPr>
        <w:spacing w:after="0"/>
        <w:ind w:firstLine="142"/>
        <w:rPr>
          <w:rFonts w:ascii="Times New Roman" w:hAnsi="Times New Roman"/>
          <w:b/>
          <w:sz w:val="28"/>
          <w:szCs w:val="28"/>
        </w:rPr>
      </w:pPr>
      <w:r w:rsidRPr="00274AE3">
        <w:rPr>
          <w:rFonts w:ascii="Times New Roman" w:hAnsi="Times New Roman"/>
          <w:b/>
          <w:sz w:val="28"/>
          <w:szCs w:val="28"/>
        </w:rPr>
        <w:t>Рисование по спокойную музыку. Вангелис «Морская малышка».</w:t>
      </w:r>
    </w:p>
    <w:p w:rsidR="00814F97" w:rsidRPr="001953D6" w:rsidRDefault="00814F97" w:rsidP="00C84785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1953D6">
        <w:rPr>
          <w:rFonts w:ascii="Times New Roman" w:hAnsi="Times New Roman"/>
          <w:sz w:val="28"/>
          <w:szCs w:val="28"/>
        </w:rPr>
        <w:t xml:space="preserve">Выполняя подобные упражнения ваша речь будет чистой и выразительной, голова – ясной, а настроение - прекрасным. </w:t>
      </w:r>
    </w:p>
    <w:p w:rsidR="00814F97" w:rsidRDefault="00814F97" w:rsidP="00C84785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1953D6">
        <w:rPr>
          <w:rFonts w:ascii="Times New Roman" w:hAnsi="Times New Roman"/>
          <w:sz w:val="28"/>
          <w:szCs w:val="28"/>
        </w:rPr>
        <w:t>Вам понравился мастер-класс? Тогда поднимем вверх морские звёздочки и скажем: «Я – звезда! Я – верю в себя!».</w:t>
      </w:r>
    </w:p>
    <w:p w:rsidR="00814F97" w:rsidRDefault="00814F97" w:rsidP="00C84785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814F97" w:rsidRPr="00A01B66" w:rsidRDefault="00814F97" w:rsidP="00C84785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A01B66">
        <w:rPr>
          <w:rFonts w:ascii="Times New Roman" w:hAnsi="Times New Roman"/>
          <w:bCs/>
          <w:sz w:val="28"/>
          <w:szCs w:val="28"/>
          <w:lang w:eastAsia="ru-RU"/>
        </w:rPr>
        <w:t>И в завершении мастер — класса улыбнёмся и подарим друг другу хорошее настроение. А сейчас мысленно положите на левую руку всё то, с чем вы пришли сегодня на мастер-класс: свой багаж мыслей, знаний, опыта. А на правую руку — то, что получили на мастер-классе нового. Давайте одновременно хлопнем в ладоши и скажем спасибо! Благодарю вас за работу</w:t>
      </w:r>
      <w:r>
        <w:rPr>
          <w:rFonts w:ascii="Times New Roman" w:hAnsi="Times New Roman"/>
          <w:bCs/>
          <w:sz w:val="28"/>
          <w:szCs w:val="28"/>
          <w:lang w:eastAsia="ru-RU"/>
        </w:rPr>
        <w:t>!</w:t>
      </w:r>
    </w:p>
    <w:p w:rsidR="00814F97" w:rsidRDefault="00814F97" w:rsidP="00C84785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814F97" w:rsidRDefault="00814F97" w:rsidP="00C84785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1953D6">
        <w:rPr>
          <w:rFonts w:ascii="Times New Roman" w:hAnsi="Times New Roman"/>
          <w:b/>
          <w:sz w:val="28"/>
          <w:szCs w:val="28"/>
        </w:rPr>
        <w:t>4.Рефлексия.</w:t>
      </w:r>
    </w:p>
    <w:p w:rsidR="00814F97" w:rsidRDefault="00814F97" w:rsidP="00C84785">
      <w:pPr>
        <w:pStyle w:val="Default"/>
        <w:ind w:left="360"/>
        <w:jc w:val="both"/>
        <w:rPr>
          <w:color w:val="auto"/>
          <w:sz w:val="28"/>
          <w:szCs w:val="28"/>
        </w:rPr>
      </w:pPr>
      <w:r w:rsidRPr="00A01B66">
        <w:rPr>
          <w:color w:val="auto"/>
          <w:sz w:val="28"/>
          <w:szCs w:val="28"/>
        </w:rPr>
        <w:t>Что взяли полезного</w:t>
      </w:r>
      <w:r>
        <w:rPr>
          <w:color w:val="auto"/>
          <w:sz w:val="28"/>
          <w:szCs w:val="28"/>
        </w:rPr>
        <w:t xml:space="preserve">? </w:t>
      </w:r>
    </w:p>
    <w:p w:rsidR="00814F97" w:rsidRPr="00A01B66" w:rsidRDefault="00814F97" w:rsidP="00C84785">
      <w:pPr>
        <w:pStyle w:val="Default"/>
        <w:ind w:left="360"/>
        <w:jc w:val="both"/>
        <w:rPr>
          <w:color w:val="auto"/>
          <w:sz w:val="28"/>
          <w:szCs w:val="28"/>
        </w:rPr>
      </w:pPr>
      <w:r w:rsidRPr="00A01B66">
        <w:rPr>
          <w:color w:val="auto"/>
          <w:sz w:val="28"/>
          <w:szCs w:val="28"/>
        </w:rPr>
        <w:t xml:space="preserve"> Хочется ли что-то отметить? </w:t>
      </w:r>
    </w:p>
    <w:p w:rsidR="00814F97" w:rsidRPr="00915473" w:rsidRDefault="00814F97" w:rsidP="00C8478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915473">
        <w:rPr>
          <w:rFonts w:ascii="Times New Roman" w:hAnsi="Times New Roman"/>
          <w:sz w:val="28"/>
          <w:szCs w:val="28"/>
          <w:lang w:eastAsia="ru-RU"/>
        </w:rPr>
        <w:t>Уважаемые педагоги, я продемонстрировала вам использование инновационных технологий  в своей </w:t>
      </w:r>
      <w:r w:rsidRPr="00915473">
        <w:rPr>
          <w:rFonts w:ascii="Times New Roman" w:hAnsi="Times New Roman"/>
          <w:bCs/>
          <w:sz w:val="28"/>
          <w:szCs w:val="28"/>
          <w:lang w:eastAsia="ru-RU"/>
        </w:rPr>
        <w:t>работе.</w:t>
      </w:r>
      <w:r w:rsidRPr="00915473">
        <w:rPr>
          <w:rFonts w:ascii="Times New Roman" w:hAnsi="Times New Roman"/>
          <w:sz w:val="28"/>
          <w:szCs w:val="28"/>
          <w:lang w:eastAsia="ru-RU"/>
        </w:rPr>
        <w:t>  Данные приёмы я использую в своей </w:t>
      </w:r>
      <w:r w:rsidRPr="00915473">
        <w:rPr>
          <w:rFonts w:ascii="Times New Roman" w:hAnsi="Times New Roman"/>
          <w:bCs/>
          <w:sz w:val="28"/>
          <w:szCs w:val="28"/>
          <w:lang w:eastAsia="ru-RU"/>
        </w:rPr>
        <w:t>работе</w:t>
      </w:r>
      <w:r w:rsidRPr="00915473">
        <w:rPr>
          <w:rFonts w:ascii="Times New Roman" w:hAnsi="Times New Roman"/>
          <w:sz w:val="28"/>
          <w:szCs w:val="28"/>
          <w:lang w:eastAsia="ru-RU"/>
        </w:rPr>
        <w:t> и могу с уверенностью сказать, что они оказывают положительное воздействие на речевое развитие, у детей повышается </w:t>
      </w:r>
      <w:r w:rsidRPr="00915473">
        <w:rPr>
          <w:rFonts w:ascii="Times New Roman" w:hAnsi="Times New Roman"/>
          <w:bCs/>
          <w:sz w:val="28"/>
          <w:szCs w:val="28"/>
          <w:lang w:eastAsia="ru-RU"/>
        </w:rPr>
        <w:t>работоспособность</w:t>
      </w:r>
      <w:r w:rsidRPr="00915473">
        <w:rPr>
          <w:rFonts w:ascii="Times New Roman" w:hAnsi="Times New Roman"/>
          <w:sz w:val="28"/>
          <w:szCs w:val="28"/>
          <w:lang w:eastAsia="ru-RU"/>
        </w:rPr>
        <w:t>, улучшается качество образовательного процесса.</w:t>
      </w: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Pr="00915473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Pr="00915473" w:rsidRDefault="00814F97" w:rsidP="00C84785">
      <w:pPr>
        <w:pStyle w:val="ListParagraph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915473">
        <w:rPr>
          <w:rFonts w:ascii="Times New Roman" w:hAnsi="Times New Roman"/>
          <w:b/>
          <w:bCs/>
          <w:sz w:val="28"/>
          <w:szCs w:val="28"/>
        </w:rPr>
        <w:t>Интернет – источники и литература.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 w:rsidRPr="00E21274">
        <w:rPr>
          <w:rFonts w:ascii="Times New Roman" w:hAnsi="Times New Roman"/>
          <w:bCs/>
          <w:sz w:val="28"/>
          <w:szCs w:val="28"/>
        </w:rPr>
        <w:t>Бушлякова  Р.Г. Артикуляционная гимнастика с биоэнергопластикой.-М.: 2011.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 w:rsidRPr="00E21274">
        <w:rPr>
          <w:rFonts w:ascii="Times New Roman" w:hAnsi="Times New Roman"/>
          <w:bCs/>
          <w:sz w:val="28"/>
          <w:szCs w:val="28"/>
        </w:rPr>
        <w:t>Выготский Л.С. Развитие высших психических функций.-М.: 1960.</w:t>
      </w:r>
    </w:p>
    <w:p w:rsidR="00814F97" w:rsidRPr="00E21274" w:rsidRDefault="00814F97" w:rsidP="00C84785">
      <w:pPr>
        <w:pStyle w:val="NormalWeb"/>
        <w:numPr>
          <w:ilvl w:val="1"/>
          <w:numId w:val="6"/>
        </w:numPr>
        <w:spacing w:before="225" w:beforeAutospacing="0" w:after="225" w:afterAutospacing="0" w:line="360" w:lineRule="auto"/>
        <w:jc w:val="both"/>
        <w:rPr>
          <w:sz w:val="28"/>
          <w:szCs w:val="28"/>
        </w:rPr>
      </w:pPr>
      <w:r w:rsidRPr="00E21274">
        <w:rPr>
          <w:sz w:val="28"/>
          <w:szCs w:val="28"/>
        </w:rPr>
        <w:t>Гаргуша Ю. Ф. Черлина Н. А. Новые информационные технологии в логопедической работе//Журнал «Логопед» №2, 2004.</w:t>
      </w:r>
    </w:p>
    <w:p w:rsidR="00814F97" w:rsidRPr="00E21274" w:rsidRDefault="00814F97" w:rsidP="00C84785">
      <w:pPr>
        <w:pStyle w:val="NormalWeb"/>
        <w:numPr>
          <w:ilvl w:val="1"/>
          <w:numId w:val="6"/>
        </w:numPr>
        <w:spacing w:before="225" w:beforeAutospacing="0" w:after="225" w:afterAutospacing="0" w:line="360" w:lineRule="auto"/>
        <w:jc w:val="both"/>
        <w:rPr>
          <w:sz w:val="28"/>
          <w:szCs w:val="28"/>
        </w:rPr>
      </w:pPr>
      <w:r w:rsidRPr="00E21274">
        <w:rPr>
          <w:sz w:val="28"/>
          <w:szCs w:val="28"/>
        </w:rPr>
        <w:t>Иванова Е. В. Повышение ИКТ – компетентности педагогов.//Журнал «Справочник старшего воспитателя дошкольного учреждения. №12, 2009.</w:t>
      </w:r>
    </w:p>
    <w:p w:rsidR="00814F97" w:rsidRPr="00E21274" w:rsidRDefault="00814F97" w:rsidP="00C84785">
      <w:pPr>
        <w:pStyle w:val="NormalWeb"/>
        <w:numPr>
          <w:ilvl w:val="1"/>
          <w:numId w:val="6"/>
        </w:numPr>
        <w:spacing w:before="225" w:beforeAutospacing="0" w:after="225" w:afterAutospacing="0" w:line="360" w:lineRule="auto"/>
        <w:jc w:val="both"/>
        <w:rPr>
          <w:sz w:val="28"/>
          <w:szCs w:val="28"/>
        </w:rPr>
      </w:pPr>
      <w:r w:rsidRPr="00E21274">
        <w:rPr>
          <w:sz w:val="28"/>
          <w:szCs w:val="28"/>
        </w:rPr>
        <w:t>Кузьмина е. В. Использование информационных технологий в работе учителя-логопеда общеобразовательной школы//Журнал «Логопед» №5, 2008.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 w:rsidRPr="00E21274">
        <w:rPr>
          <w:rFonts w:ascii="Times New Roman" w:hAnsi="Times New Roman"/>
          <w:bCs/>
          <w:sz w:val="28"/>
          <w:szCs w:val="28"/>
        </w:rPr>
        <w:t>Левина Е.В. Использование компьютерных технологий на индивидуальных логопедических занятиях//Журнал «Логопед» №3,2011.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21274">
        <w:rPr>
          <w:rFonts w:ascii="Times New Roman" w:hAnsi="Times New Roman"/>
          <w:iCs/>
          <w:color w:val="000000"/>
          <w:sz w:val="28"/>
          <w:szCs w:val="28"/>
        </w:rPr>
        <w:t>Никишина И.В.</w:t>
      </w:r>
      <w:r w:rsidRPr="00E21274">
        <w:rPr>
          <w:rFonts w:ascii="Times New Roman" w:hAnsi="Times New Roman"/>
          <w:color w:val="000000"/>
          <w:sz w:val="28"/>
          <w:szCs w:val="28"/>
        </w:rPr>
        <w:t> Инновационные педагогические технологии и организация учебно-воспитательного и методического процессов. Волгоград, 2008.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 w:rsidRPr="00E21274">
        <w:rPr>
          <w:rFonts w:ascii="Times New Roman" w:hAnsi="Times New Roman"/>
          <w:bCs/>
          <w:sz w:val="28"/>
          <w:szCs w:val="28"/>
        </w:rPr>
        <w:t>Сиротюк А.Л. Коррекция развития интеллекта дошкольников.- М.: 2002.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21274">
        <w:rPr>
          <w:rFonts w:ascii="Times New Roman" w:hAnsi="Times New Roman"/>
          <w:bCs/>
          <w:color w:val="000000"/>
          <w:sz w:val="28"/>
          <w:szCs w:val="28"/>
        </w:rPr>
        <w:t>Ткаченко Т.А. Мелкая моторика. Гимнастика для пальчиков.-М.: 2010.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100" w:afterAutospacing="1" w:line="270" w:lineRule="atLeast"/>
        <w:contextualSpacing w:val="0"/>
        <w:rPr>
          <w:rFonts w:ascii="Times New Roman" w:hAnsi="Times New Roman"/>
          <w:color w:val="000000"/>
          <w:sz w:val="28"/>
          <w:szCs w:val="28"/>
        </w:rPr>
      </w:pPr>
      <w:r w:rsidRPr="00E21274">
        <w:rPr>
          <w:rFonts w:ascii="Times New Roman" w:hAnsi="Times New Roman"/>
          <w:iCs/>
          <w:color w:val="000000"/>
          <w:sz w:val="28"/>
          <w:szCs w:val="28"/>
        </w:rPr>
        <w:t>Хуторской А.В.</w:t>
      </w:r>
      <w:r w:rsidRPr="00E21274">
        <w:rPr>
          <w:rFonts w:ascii="Times New Roman" w:hAnsi="Times New Roman"/>
          <w:color w:val="000000"/>
          <w:sz w:val="28"/>
          <w:szCs w:val="28"/>
        </w:rPr>
        <w:t> Педагогическая инноватика — рычаг образования // Инновации в образовании:</w:t>
      </w:r>
      <w:r w:rsidRPr="00E21274">
        <w:rPr>
          <w:rFonts w:ascii="Times New Roman" w:hAnsi="Times New Roman"/>
          <w:b/>
          <w:bCs/>
          <w:color w:val="000000"/>
          <w:sz w:val="28"/>
          <w:szCs w:val="28"/>
        </w:rPr>
        <w:t> </w:t>
      </w:r>
      <w:r w:rsidRPr="00E21274">
        <w:rPr>
          <w:rFonts w:ascii="Times New Roman" w:hAnsi="Times New Roman"/>
          <w:color w:val="000000"/>
          <w:sz w:val="28"/>
          <w:szCs w:val="28"/>
        </w:rPr>
        <w:t>VII Всероссийская дистанционная научно-практическая конференция. http://www.eidos.ru/journal/2005/0910-19.html.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21274">
        <w:rPr>
          <w:rFonts w:ascii="Times New Roman" w:hAnsi="Times New Roman"/>
          <w:bCs/>
          <w:color w:val="000000"/>
          <w:sz w:val="28"/>
          <w:szCs w:val="28"/>
        </w:rPr>
        <w:t>http://www.babyblog.ru/community/lenta_cat/logoped-defectolog/10572# .</w:t>
      </w:r>
    </w:p>
    <w:p w:rsidR="00814F97" w:rsidRPr="00E21274" w:rsidRDefault="00814F97" w:rsidP="00C84785">
      <w:pPr>
        <w:pStyle w:val="ListParagraph"/>
        <w:numPr>
          <w:ilvl w:val="1"/>
          <w:numId w:val="6"/>
        </w:numPr>
        <w:spacing w:before="100" w:beforeAutospacing="1" w:after="0" w:afterAutospacing="1" w:line="240" w:lineRule="auto"/>
        <w:contextualSpacing w:val="0"/>
        <w:jc w:val="both"/>
        <w:rPr>
          <w:rFonts w:ascii="Times New Roman" w:hAnsi="Times New Roman"/>
          <w:bCs/>
          <w:color w:val="000000"/>
          <w:sz w:val="28"/>
          <w:szCs w:val="28"/>
          <w:u w:val="single"/>
        </w:rPr>
      </w:pPr>
      <w:r w:rsidRPr="00E21274">
        <w:rPr>
          <w:rFonts w:ascii="Times New Roman" w:hAnsi="Times New Roman"/>
          <w:bCs/>
          <w:color w:val="000000"/>
          <w:sz w:val="28"/>
          <w:szCs w:val="28"/>
        </w:rPr>
        <w:t>http://logorina.ru/news/artikuljacionnaja_motorika/1-0-3</w:t>
      </w:r>
    </w:p>
    <w:p w:rsidR="00814F97" w:rsidRPr="00E21274" w:rsidRDefault="00814F97" w:rsidP="00C84785">
      <w:pPr>
        <w:pStyle w:val="ListParagraph"/>
        <w:shd w:val="clear" w:color="auto" w:fill="FFFFFF"/>
        <w:spacing w:after="251"/>
        <w:jc w:val="both"/>
        <w:rPr>
          <w:rFonts w:ascii="Times New Roman" w:hAnsi="Times New Roman"/>
          <w:sz w:val="28"/>
          <w:szCs w:val="28"/>
        </w:rPr>
      </w:pPr>
    </w:p>
    <w:p w:rsidR="00814F97" w:rsidRPr="00E21274" w:rsidRDefault="00814F97" w:rsidP="00C84785">
      <w:pPr>
        <w:rPr>
          <w:rFonts w:ascii="Times New Roman" w:hAnsi="Times New Roman"/>
          <w:sz w:val="28"/>
          <w:szCs w:val="28"/>
          <w:lang w:eastAsia="ru-RU"/>
        </w:rPr>
      </w:pPr>
    </w:p>
    <w:p w:rsidR="00814F97" w:rsidRDefault="00814F97" w:rsidP="00C84785">
      <w:pP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</w:p>
    <w:p w:rsidR="00814F97" w:rsidRDefault="00814F97" w:rsidP="001A3394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</w:p>
    <w:p w:rsidR="00814F97" w:rsidRDefault="00814F97">
      <w:pPr>
        <w:rPr>
          <w:noProof/>
          <w:lang w:eastAsia="ru-RU"/>
        </w:rPr>
      </w:pPr>
    </w:p>
    <w:p w:rsidR="00814F97" w:rsidRPr="004C1410" w:rsidRDefault="00814F97" w:rsidP="001A3394">
      <w:pPr>
        <w:rPr>
          <w:sz w:val="28"/>
          <w:szCs w:val="28"/>
        </w:rPr>
      </w:pPr>
    </w:p>
    <w:sectPr w:rsidR="00814F97" w:rsidRPr="004C1410" w:rsidSect="00150788">
      <w:footerReference w:type="even" r:id="rId42"/>
      <w:footerReference w:type="default" r:id="rId43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4F97" w:rsidRDefault="00814F97">
      <w:r>
        <w:separator/>
      </w:r>
    </w:p>
  </w:endnote>
  <w:endnote w:type="continuationSeparator" w:id="0">
    <w:p w:rsidR="00814F97" w:rsidRDefault="00814F9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4F97" w:rsidRDefault="00814F97" w:rsidP="0093140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14F97" w:rsidRDefault="00814F97" w:rsidP="00150788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4F97" w:rsidRDefault="00814F97" w:rsidP="0093140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814F97" w:rsidRDefault="00814F97" w:rsidP="00150788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4F97" w:rsidRDefault="00814F97">
      <w:r>
        <w:separator/>
      </w:r>
    </w:p>
  </w:footnote>
  <w:footnote w:type="continuationSeparator" w:id="0">
    <w:p w:rsidR="00814F97" w:rsidRDefault="00814F9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75988"/>
    <w:multiLevelType w:val="hybridMultilevel"/>
    <w:tmpl w:val="07443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5A6DB8"/>
    <w:multiLevelType w:val="hybridMultilevel"/>
    <w:tmpl w:val="B34C01B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870A67"/>
    <w:multiLevelType w:val="hybridMultilevel"/>
    <w:tmpl w:val="8EAAB3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38C5260"/>
    <w:multiLevelType w:val="hybridMultilevel"/>
    <w:tmpl w:val="E48EC86E"/>
    <w:lvl w:ilvl="0" w:tplc="04190001">
      <w:start w:val="1"/>
      <w:numFmt w:val="bullet"/>
      <w:lvlText w:val=""/>
      <w:lvlJc w:val="left"/>
      <w:pPr>
        <w:ind w:left="1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4">
    <w:nsid w:val="3E2E1B73"/>
    <w:multiLevelType w:val="hybridMultilevel"/>
    <w:tmpl w:val="5F1C2A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CD5998"/>
    <w:multiLevelType w:val="hybridMultilevel"/>
    <w:tmpl w:val="768A2B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3F5216F"/>
    <w:multiLevelType w:val="hybridMultilevel"/>
    <w:tmpl w:val="861EAD0C"/>
    <w:lvl w:ilvl="0" w:tplc="B61CC8E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6D575BF"/>
    <w:multiLevelType w:val="hybridMultilevel"/>
    <w:tmpl w:val="2E98062A"/>
    <w:lvl w:ilvl="0" w:tplc="DAE2B3D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59346785"/>
    <w:multiLevelType w:val="hybridMultilevel"/>
    <w:tmpl w:val="4E9AF75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>
    <w:nsid w:val="5AAB1F91"/>
    <w:multiLevelType w:val="multilevel"/>
    <w:tmpl w:val="43AA4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353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3493F4E"/>
    <w:multiLevelType w:val="hybridMultilevel"/>
    <w:tmpl w:val="8B104E6A"/>
    <w:lvl w:ilvl="0" w:tplc="B61CC8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CCB1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1EB7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DDC5D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C83C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7CEC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62C69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9A7D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76DD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DFB7CFE"/>
    <w:multiLevelType w:val="hybridMultilevel"/>
    <w:tmpl w:val="BBA8B4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0571C26"/>
    <w:multiLevelType w:val="hybridMultilevel"/>
    <w:tmpl w:val="4FEA40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2A6B85"/>
    <w:multiLevelType w:val="multilevel"/>
    <w:tmpl w:val="235A9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7"/>
  </w:num>
  <w:num w:numId="3">
    <w:abstractNumId w:val="10"/>
  </w:num>
  <w:num w:numId="4">
    <w:abstractNumId w:val="13"/>
  </w:num>
  <w:num w:numId="5">
    <w:abstractNumId w:val="6"/>
  </w:num>
  <w:num w:numId="6">
    <w:abstractNumId w:val="9"/>
  </w:num>
  <w:num w:numId="7">
    <w:abstractNumId w:val="8"/>
  </w:num>
  <w:num w:numId="8">
    <w:abstractNumId w:val="0"/>
  </w:num>
  <w:num w:numId="9">
    <w:abstractNumId w:val="5"/>
  </w:num>
  <w:num w:numId="10">
    <w:abstractNumId w:val="11"/>
  </w:num>
  <w:num w:numId="11">
    <w:abstractNumId w:val="12"/>
  </w:num>
  <w:num w:numId="12">
    <w:abstractNumId w:val="4"/>
  </w:num>
  <w:num w:numId="13">
    <w:abstractNumId w:val="1"/>
  </w:num>
  <w:num w:numId="1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C1410"/>
    <w:rsid w:val="0003763F"/>
    <w:rsid w:val="00042E55"/>
    <w:rsid w:val="000944E4"/>
    <w:rsid w:val="000E2207"/>
    <w:rsid w:val="000F2EE0"/>
    <w:rsid w:val="00100AE1"/>
    <w:rsid w:val="001017DE"/>
    <w:rsid w:val="001131D1"/>
    <w:rsid w:val="00150788"/>
    <w:rsid w:val="001874F2"/>
    <w:rsid w:val="001953D6"/>
    <w:rsid w:val="00197D40"/>
    <w:rsid w:val="001A3394"/>
    <w:rsid w:val="001D6415"/>
    <w:rsid w:val="00242A1B"/>
    <w:rsid w:val="00247C14"/>
    <w:rsid w:val="00274AE3"/>
    <w:rsid w:val="00291AB0"/>
    <w:rsid w:val="002F55C0"/>
    <w:rsid w:val="00333E60"/>
    <w:rsid w:val="00340D76"/>
    <w:rsid w:val="003B06A1"/>
    <w:rsid w:val="003B4F31"/>
    <w:rsid w:val="004024AB"/>
    <w:rsid w:val="00403185"/>
    <w:rsid w:val="004043CD"/>
    <w:rsid w:val="00421518"/>
    <w:rsid w:val="004C02DA"/>
    <w:rsid w:val="004C1410"/>
    <w:rsid w:val="00500E86"/>
    <w:rsid w:val="005054FA"/>
    <w:rsid w:val="00543E6A"/>
    <w:rsid w:val="005F25FA"/>
    <w:rsid w:val="00603D6D"/>
    <w:rsid w:val="0065468B"/>
    <w:rsid w:val="006B6C67"/>
    <w:rsid w:val="007B30DD"/>
    <w:rsid w:val="007C0B80"/>
    <w:rsid w:val="007C649F"/>
    <w:rsid w:val="008063A6"/>
    <w:rsid w:val="00814F97"/>
    <w:rsid w:val="00815FA9"/>
    <w:rsid w:val="00855023"/>
    <w:rsid w:val="00893657"/>
    <w:rsid w:val="008A3BEA"/>
    <w:rsid w:val="008B06CA"/>
    <w:rsid w:val="008D6F65"/>
    <w:rsid w:val="008E6208"/>
    <w:rsid w:val="008F5B82"/>
    <w:rsid w:val="00915473"/>
    <w:rsid w:val="00931409"/>
    <w:rsid w:val="00975FCE"/>
    <w:rsid w:val="009951DB"/>
    <w:rsid w:val="009D574B"/>
    <w:rsid w:val="00A01B66"/>
    <w:rsid w:val="00A3068B"/>
    <w:rsid w:val="00A64AD9"/>
    <w:rsid w:val="00AC416E"/>
    <w:rsid w:val="00B0297E"/>
    <w:rsid w:val="00B06590"/>
    <w:rsid w:val="00B079DB"/>
    <w:rsid w:val="00B34B2B"/>
    <w:rsid w:val="00B45CAD"/>
    <w:rsid w:val="00B45E38"/>
    <w:rsid w:val="00BE698F"/>
    <w:rsid w:val="00BF02CE"/>
    <w:rsid w:val="00BF5705"/>
    <w:rsid w:val="00C066C3"/>
    <w:rsid w:val="00C239DD"/>
    <w:rsid w:val="00C25065"/>
    <w:rsid w:val="00C52106"/>
    <w:rsid w:val="00C80D6B"/>
    <w:rsid w:val="00C84785"/>
    <w:rsid w:val="00CD45ED"/>
    <w:rsid w:val="00CF37F6"/>
    <w:rsid w:val="00CF66DA"/>
    <w:rsid w:val="00D4431A"/>
    <w:rsid w:val="00D50F0D"/>
    <w:rsid w:val="00D83E9A"/>
    <w:rsid w:val="00D85DBD"/>
    <w:rsid w:val="00E133C4"/>
    <w:rsid w:val="00E21274"/>
    <w:rsid w:val="00E45F31"/>
    <w:rsid w:val="00E63BD1"/>
    <w:rsid w:val="00EC6B07"/>
    <w:rsid w:val="00F0040C"/>
    <w:rsid w:val="00F1694F"/>
    <w:rsid w:val="00F255AC"/>
    <w:rsid w:val="00FF56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0AE1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99"/>
    <w:qFormat/>
    <w:rsid w:val="00100AE1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4C14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C1410"/>
    <w:rPr>
      <w:rFonts w:ascii="Tahoma" w:hAnsi="Tahoma" w:cs="Tahoma"/>
      <w:sz w:val="16"/>
      <w:szCs w:val="16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A3068B"/>
    <w:rPr>
      <w:rFonts w:cs="Times New Roman"/>
      <w:sz w:val="22"/>
      <w:szCs w:val="22"/>
      <w:lang w:val="ru-RU" w:eastAsia="en-US" w:bidi="ar-SA"/>
    </w:rPr>
  </w:style>
  <w:style w:type="paragraph" w:styleId="NormalWeb">
    <w:name w:val="Normal (Web)"/>
    <w:basedOn w:val="Normal"/>
    <w:uiPriority w:val="99"/>
    <w:rsid w:val="00C8478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C84785"/>
    <w:pPr>
      <w:ind w:left="720"/>
      <w:contextualSpacing/>
    </w:pPr>
  </w:style>
  <w:style w:type="paragraph" w:customStyle="1" w:styleId="text">
    <w:name w:val="text"/>
    <w:basedOn w:val="Normal"/>
    <w:uiPriority w:val="99"/>
    <w:rsid w:val="00C8478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uiPriority w:val="99"/>
    <w:rsid w:val="00C84785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C8478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C84785"/>
    <w:rPr>
      <w:rFonts w:cs="Times New Roman"/>
    </w:rPr>
  </w:style>
  <w:style w:type="character" w:styleId="Emphasis">
    <w:name w:val="Emphasis"/>
    <w:basedOn w:val="DefaultParagraphFont"/>
    <w:uiPriority w:val="99"/>
    <w:qFormat/>
    <w:rsid w:val="00C84785"/>
    <w:rPr>
      <w:rFonts w:cs="Times New Roman"/>
      <w:i/>
      <w:iCs/>
    </w:rPr>
  </w:style>
  <w:style w:type="character" w:styleId="Strong">
    <w:name w:val="Strong"/>
    <w:basedOn w:val="DefaultParagraphFont"/>
    <w:uiPriority w:val="99"/>
    <w:qFormat/>
    <w:rsid w:val="00C84785"/>
    <w:rPr>
      <w:rFonts w:cs="Times New Roman"/>
      <w:b/>
      <w:bCs/>
    </w:rPr>
  </w:style>
  <w:style w:type="paragraph" w:styleId="Footer">
    <w:name w:val="footer"/>
    <w:basedOn w:val="Normal"/>
    <w:link w:val="FooterChar"/>
    <w:uiPriority w:val="99"/>
    <w:rsid w:val="00150788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D4431A"/>
    <w:rPr>
      <w:rFonts w:cs="Times New Roman"/>
      <w:lang w:eastAsia="en-US"/>
    </w:rPr>
  </w:style>
  <w:style w:type="character" w:styleId="PageNumber">
    <w:name w:val="page number"/>
    <w:basedOn w:val="DefaultParagraphFont"/>
    <w:uiPriority w:val="99"/>
    <w:rsid w:val="00150788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package" Target="embeddings/______Microsoft_Office_PowerPoint3333.sldx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package" Target="embeddings/______Microsoft_Office_PowerPoint7777.sldx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7.emf"/><Relationship Id="rId33" Type="http://schemas.openxmlformats.org/officeDocument/2006/relationships/image" Target="media/image21.emf"/><Relationship Id="rId38" Type="http://schemas.openxmlformats.org/officeDocument/2006/relationships/package" Target="embeddings/______Microsoft_Office_PowerPoint9999.sldx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29" Type="http://schemas.openxmlformats.org/officeDocument/2006/relationships/image" Target="media/image19.emf"/><Relationship Id="rId41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2222.sldx"/><Relationship Id="rId32" Type="http://schemas.openxmlformats.org/officeDocument/2006/relationships/package" Target="embeddings/______Microsoft_Office_PowerPoint6666.sldx"/><Relationship Id="rId37" Type="http://schemas.openxmlformats.org/officeDocument/2006/relationships/image" Target="media/image23.emf"/><Relationship Id="rId40" Type="http://schemas.openxmlformats.org/officeDocument/2006/relationships/image" Target="media/image25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6.emf"/><Relationship Id="rId28" Type="http://schemas.openxmlformats.org/officeDocument/2006/relationships/package" Target="embeddings/______Microsoft_Office_PowerPoint4444.sldx"/><Relationship Id="rId36" Type="http://schemas.openxmlformats.org/officeDocument/2006/relationships/package" Target="embeddings/______Microsoft_Office_PowerPoint8888.sldx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0.emf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package" Target="embeddings/______Microsoft_Office_PowerPoint1111.sldx"/><Relationship Id="rId27" Type="http://schemas.openxmlformats.org/officeDocument/2006/relationships/image" Target="media/image18.emf"/><Relationship Id="rId30" Type="http://schemas.openxmlformats.org/officeDocument/2006/relationships/package" Target="embeddings/______Microsoft_Office_PowerPoint5555.sldx"/><Relationship Id="rId35" Type="http://schemas.openxmlformats.org/officeDocument/2006/relationships/image" Target="media/image22.emf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40</TotalTime>
  <Pages>30</Pages>
  <Words>4960</Words>
  <Characters>28273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Uzer</cp:lastModifiedBy>
  <cp:revision>9</cp:revision>
  <dcterms:created xsi:type="dcterms:W3CDTF">2017-05-10T13:20:00Z</dcterms:created>
  <dcterms:modified xsi:type="dcterms:W3CDTF">2017-05-12T02:17:00Z</dcterms:modified>
</cp:coreProperties>
</file>