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8F" w:rsidRPr="00566D30" w:rsidRDefault="00704CF9" w:rsidP="00704CF9">
      <w:pPr>
        <w:tabs>
          <w:tab w:val="left" w:pos="6379"/>
        </w:tabs>
        <w:ind w:firstLine="709"/>
        <w:jc w:val="center"/>
        <w:rPr>
          <w:sz w:val="28"/>
          <w:szCs w:val="28"/>
        </w:rPr>
      </w:pPr>
      <w:r w:rsidRPr="00704CF9">
        <w:rPr>
          <w:b/>
          <w:sz w:val="28"/>
          <w:szCs w:val="28"/>
        </w:rPr>
        <w:t xml:space="preserve">                                                       </w:t>
      </w:r>
      <w:r w:rsidR="0061568F" w:rsidRPr="00566D30">
        <w:rPr>
          <w:sz w:val="28"/>
          <w:szCs w:val="28"/>
        </w:rPr>
        <w:t xml:space="preserve">Мэру города </w:t>
      </w:r>
    </w:p>
    <w:p w:rsidR="0061568F" w:rsidRPr="000F369E" w:rsidRDefault="00704CF9" w:rsidP="00704CF9">
      <w:pPr>
        <w:ind w:firstLine="709"/>
        <w:jc w:val="center"/>
        <w:rPr>
          <w:sz w:val="28"/>
          <w:szCs w:val="28"/>
        </w:rPr>
      </w:pPr>
      <w:r w:rsidRPr="00412D7C">
        <w:rPr>
          <w:sz w:val="28"/>
          <w:szCs w:val="28"/>
        </w:rPr>
        <w:t xml:space="preserve">                                                            </w:t>
      </w:r>
      <w:r w:rsidR="0061568F" w:rsidRPr="00566D30">
        <w:rPr>
          <w:sz w:val="28"/>
          <w:szCs w:val="28"/>
        </w:rPr>
        <w:t>Семёнову М.А.</w:t>
      </w:r>
    </w:p>
    <w:p w:rsidR="00C839E8" w:rsidRDefault="00C839E8" w:rsidP="00C839E8">
      <w:pPr>
        <w:ind w:firstLine="709"/>
        <w:jc w:val="right"/>
        <w:rPr>
          <w:sz w:val="28"/>
          <w:szCs w:val="28"/>
        </w:rPr>
      </w:pPr>
    </w:p>
    <w:p w:rsidR="00192B68" w:rsidRPr="000F369E" w:rsidRDefault="00192B68" w:rsidP="00C839E8">
      <w:pPr>
        <w:ind w:firstLine="709"/>
        <w:jc w:val="right"/>
        <w:rPr>
          <w:sz w:val="28"/>
          <w:szCs w:val="28"/>
        </w:rPr>
      </w:pPr>
    </w:p>
    <w:p w:rsidR="006978E4" w:rsidRDefault="0061568F" w:rsidP="00BB1523">
      <w:pPr>
        <w:jc w:val="center"/>
        <w:rPr>
          <w:sz w:val="28"/>
          <w:szCs w:val="28"/>
        </w:rPr>
      </w:pPr>
      <w:r w:rsidRPr="00BB1523">
        <w:rPr>
          <w:sz w:val="28"/>
          <w:szCs w:val="28"/>
        </w:rPr>
        <w:t xml:space="preserve">Заявление </w:t>
      </w:r>
      <w:r w:rsidRPr="00BB1523">
        <w:rPr>
          <w:sz w:val="28"/>
          <w:szCs w:val="28"/>
        </w:rPr>
        <w:br/>
      </w:r>
      <w:r w:rsidR="006978E4">
        <w:rPr>
          <w:sz w:val="28"/>
          <w:szCs w:val="28"/>
        </w:rPr>
        <w:t>о прекращении предоставлени</w:t>
      </w:r>
      <w:r w:rsidR="009B1062">
        <w:rPr>
          <w:sz w:val="28"/>
          <w:szCs w:val="28"/>
        </w:rPr>
        <w:t>и</w:t>
      </w:r>
      <w:r w:rsidR="006978E4">
        <w:rPr>
          <w:sz w:val="28"/>
          <w:szCs w:val="28"/>
        </w:rPr>
        <w:t xml:space="preserve"> мер</w:t>
      </w:r>
      <w:r w:rsidR="00412D7C" w:rsidRPr="00BB1523">
        <w:rPr>
          <w:sz w:val="28"/>
          <w:szCs w:val="28"/>
        </w:rPr>
        <w:t xml:space="preserve"> социальной поддержки детям из семей лиц, принимающих участие в специальной военной операции</w:t>
      </w:r>
    </w:p>
    <w:p w:rsidR="0061568F" w:rsidRPr="00BB1523" w:rsidRDefault="00412D7C" w:rsidP="00BB1523">
      <w:pPr>
        <w:jc w:val="center"/>
        <w:rPr>
          <w:sz w:val="28"/>
          <w:szCs w:val="28"/>
        </w:rPr>
      </w:pPr>
      <w:r w:rsidRPr="00BB1523">
        <w:rPr>
          <w:sz w:val="28"/>
          <w:szCs w:val="28"/>
        </w:rPr>
        <w:t xml:space="preserve"> </w:t>
      </w:r>
    </w:p>
    <w:p w:rsidR="0061568F" w:rsidRPr="00244A06" w:rsidRDefault="0061568F" w:rsidP="009B1062">
      <w:pPr>
        <w:pStyle w:val="af6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Я, _________________________________</w:t>
      </w:r>
      <w:r w:rsidR="00C67D88">
        <w:rPr>
          <w:rFonts w:ascii="Times New Roman" w:hAnsi="Times New Roman" w:cs="Times New Roman"/>
          <w:sz w:val="28"/>
          <w:szCs w:val="28"/>
        </w:rPr>
        <w:t>_______________________________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080"/>
      </w:tblGrid>
      <w:tr w:rsidR="0061568F" w:rsidRPr="00244A06" w:rsidTr="00630F55"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</w:tcPr>
          <w:p w:rsidR="0061568F" w:rsidRPr="00244A06" w:rsidRDefault="0061568F" w:rsidP="009B1062">
            <w:pPr>
              <w:pStyle w:val="af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44A06">
              <w:rPr>
                <w:rFonts w:ascii="Times New Roman" w:hAnsi="Times New Roman" w:cs="Times New Roman"/>
                <w:sz w:val="28"/>
                <w:szCs w:val="28"/>
              </w:rPr>
              <w:t>(полные ФИО (последнее - при наличии))</w:t>
            </w:r>
            <w:r w:rsidR="009B10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4A06">
              <w:rPr>
                <w:rFonts w:ascii="Times New Roman" w:hAnsi="Times New Roman" w:cs="Times New Roman"/>
                <w:sz w:val="28"/>
                <w:szCs w:val="28"/>
              </w:rPr>
              <w:t>родителя (законного представителя)</w:t>
            </w:r>
          </w:p>
        </w:tc>
      </w:tr>
    </w:tbl>
    <w:p w:rsidR="0061568F" w:rsidRPr="00244A06" w:rsidRDefault="0061568F" w:rsidP="009B1062">
      <w:pPr>
        <w:pStyle w:val="af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4A06">
        <w:rPr>
          <w:rFonts w:ascii="Times New Roman" w:hAnsi="Times New Roman" w:cs="Times New Roman"/>
          <w:sz w:val="28"/>
          <w:szCs w:val="28"/>
        </w:rPr>
        <w:t>Адрес (по прописке): 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61568F" w:rsidRPr="00244A06" w:rsidRDefault="00C67D88" w:rsidP="009B1062">
      <w:pPr>
        <w:pStyle w:val="af6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1568F" w:rsidRPr="00244A06">
        <w:rPr>
          <w:rFonts w:ascii="Times New Roman" w:hAnsi="Times New Roman" w:cs="Times New Roman"/>
          <w:sz w:val="28"/>
          <w:szCs w:val="28"/>
        </w:rPr>
        <w:t>елефон 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9B1062" w:rsidRDefault="0061568F" w:rsidP="009B1062">
      <w:pPr>
        <w:spacing w:line="276" w:lineRule="auto"/>
        <w:jc w:val="both"/>
        <w:rPr>
          <w:sz w:val="28"/>
          <w:szCs w:val="28"/>
        </w:rPr>
      </w:pPr>
      <w:r w:rsidRPr="00E93851">
        <w:rPr>
          <w:sz w:val="28"/>
          <w:szCs w:val="28"/>
        </w:rPr>
        <w:t xml:space="preserve">Прошу </w:t>
      </w:r>
      <w:r w:rsidR="006978E4">
        <w:rPr>
          <w:sz w:val="28"/>
          <w:szCs w:val="28"/>
        </w:rPr>
        <w:t>возобновить  родительскую</w:t>
      </w:r>
      <w:r w:rsidR="009B1062">
        <w:rPr>
          <w:sz w:val="28"/>
          <w:szCs w:val="28"/>
        </w:rPr>
        <w:t xml:space="preserve"> плату</w:t>
      </w:r>
      <w:r w:rsidRPr="00E93851">
        <w:rPr>
          <w:sz w:val="28"/>
          <w:szCs w:val="28"/>
        </w:rPr>
        <w:t xml:space="preserve"> за присмотр и уход, взимаемой</w:t>
      </w:r>
      <w:r w:rsidR="009B1062">
        <w:rPr>
          <w:sz w:val="28"/>
          <w:szCs w:val="28"/>
        </w:rPr>
        <w:t xml:space="preserve"> </w:t>
      </w:r>
      <w:r w:rsidRPr="00E93851">
        <w:rPr>
          <w:sz w:val="28"/>
          <w:szCs w:val="28"/>
        </w:rPr>
        <w:t>за содержание ______________________________</w:t>
      </w:r>
      <w:r w:rsidR="009B1062">
        <w:rPr>
          <w:sz w:val="28"/>
          <w:szCs w:val="28"/>
        </w:rPr>
        <w:t>__________</w:t>
      </w:r>
      <w:r w:rsidR="00E93851">
        <w:rPr>
          <w:sz w:val="28"/>
          <w:szCs w:val="28"/>
        </w:rPr>
        <w:t xml:space="preserve"> ребенка в</w:t>
      </w:r>
      <w:r w:rsidR="009B1062">
        <w:rPr>
          <w:sz w:val="28"/>
          <w:szCs w:val="28"/>
        </w:rPr>
        <w:t xml:space="preserve"> </w:t>
      </w:r>
    </w:p>
    <w:p w:rsidR="009B1062" w:rsidRPr="00E93851" w:rsidRDefault="009B1062" w:rsidP="009B1062">
      <w:pPr>
        <w:spacing w:line="276" w:lineRule="auto"/>
        <w:jc w:val="center"/>
        <w:rPr>
          <w:sz w:val="18"/>
          <w:szCs w:val="18"/>
        </w:rPr>
      </w:pPr>
      <w:r w:rsidRPr="00E93851">
        <w:rPr>
          <w:sz w:val="18"/>
          <w:szCs w:val="18"/>
        </w:rPr>
        <w:t>(ФИО ребенка)</w:t>
      </w:r>
    </w:p>
    <w:p w:rsidR="00AA01C2" w:rsidRDefault="00D61689" w:rsidP="009B1062">
      <w:pPr>
        <w:spacing w:line="276" w:lineRule="auto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________________________________________ </w:t>
      </w:r>
      <w:r w:rsidRPr="00E93851">
        <w:rPr>
          <w:sz w:val="28"/>
          <w:szCs w:val="28"/>
        </w:rPr>
        <w:t xml:space="preserve">образовательной организации  </w:t>
      </w:r>
      <w:r>
        <w:rPr>
          <w:sz w:val="28"/>
          <w:szCs w:val="28"/>
        </w:rPr>
        <w:t xml:space="preserve">              </w:t>
      </w:r>
      <w:r w:rsidRPr="00D61689">
        <w:rPr>
          <w:sz w:val="20"/>
          <w:szCs w:val="20"/>
        </w:rPr>
        <w:t>(наименование МБДОУ)</w:t>
      </w:r>
    </w:p>
    <w:p w:rsidR="009B1062" w:rsidRDefault="0061568F" w:rsidP="009B1062">
      <w:pPr>
        <w:spacing w:line="276" w:lineRule="auto"/>
        <w:rPr>
          <w:sz w:val="28"/>
          <w:szCs w:val="28"/>
        </w:rPr>
      </w:pPr>
      <w:r w:rsidRPr="00244A06">
        <w:rPr>
          <w:sz w:val="28"/>
          <w:szCs w:val="28"/>
        </w:rPr>
        <w:t>В связи с</w:t>
      </w:r>
      <w:r w:rsidR="006978E4">
        <w:rPr>
          <w:sz w:val="28"/>
          <w:szCs w:val="28"/>
        </w:rPr>
        <w:t xml:space="preserve"> возвращением отца/матери </w:t>
      </w:r>
      <w:r w:rsidR="00C67D88">
        <w:rPr>
          <w:sz w:val="28"/>
          <w:szCs w:val="28"/>
        </w:rPr>
        <w:t>_________</w:t>
      </w:r>
      <w:r w:rsidR="009B1062">
        <w:rPr>
          <w:sz w:val="28"/>
          <w:szCs w:val="28"/>
        </w:rPr>
        <w:t>_________________________</w:t>
      </w:r>
      <w:r w:rsidRPr="00244A06">
        <w:rPr>
          <w:sz w:val="28"/>
          <w:szCs w:val="28"/>
        </w:rPr>
        <w:t xml:space="preserve"> </w:t>
      </w:r>
    </w:p>
    <w:p w:rsidR="009B1062" w:rsidRDefault="009B1062" w:rsidP="009B106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9B1062" w:rsidRPr="009B1062" w:rsidRDefault="009B1062" w:rsidP="009B1062">
      <w:pPr>
        <w:spacing w:line="276" w:lineRule="auto"/>
        <w:jc w:val="center"/>
        <w:rPr>
          <w:sz w:val="20"/>
          <w:szCs w:val="20"/>
        </w:rPr>
      </w:pPr>
      <w:r w:rsidRPr="00D61689">
        <w:rPr>
          <w:sz w:val="20"/>
          <w:szCs w:val="20"/>
        </w:rPr>
        <w:t>(ФИО отца/матери)</w:t>
      </w:r>
    </w:p>
    <w:p w:rsidR="0061568F" w:rsidRPr="00D61689" w:rsidRDefault="009B1062" w:rsidP="009B1062">
      <w:pPr>
        <w:spacing w:line="276" w:lineRule="auto"/>
        <w:rPr>
          <w:sz w:val="20"/>
          <w:szCs w:val="20"/>
        </w:rPr>
      </w:pPr>
      <w:r>
        <w:rPr>
          <w:sz w:val="28"/>
          <w:szCs w:val="28"/>
        </w:rPr>
        <w:t xml:space="preserve">из зоны проведения специальной военной операции   ____________________ </w:t>
      </w:r>
      <w:r w:rsidRPr="00244A06">
        <w:rPr>
          <w:sz w:val="28"/>
          <w:szCs w:val="28"/>
        </w:rPr>
        <w:t xml:space="preserve"> </w:t>
      </w:r>
    </w:p>
    <w:p w:rsidR="0061568F" w:rsidRPr="00244A06" w:rsidRDefault="009B1062" w:rsidP="009B1062">
      <w:pPr>
        <w:pStyle w:val="af6"/>
        <w:tabs>
          <w:tab w:val="left" w:pos="7116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61689">
        <w:rPr>
          <w:sz w:val="20"/>
          <w:szCs w:val="20"/>
        </w:rPr>
        <w:t>(</w:t>
      </w:r>
      <w:r>
        <w:rPr>
          <w:sz w:val="20"/>
          <w:szCs w:val="20"/>
        </w:rPr>
        <w:t>указать дату</w:t>
      </w:r>
      <w:r w:rsidRPr="00D61689">
        <w:rPr>
          <w:sz w:val="20"/>
          <w:szCs w:val="20"/>
        </w:rPr>
        <w:t>)</w:t>
      </w:r>
    </w:p>
    <w:p w:rsidR="003447EF" w:rsidRDefault="003447EF" w:rsidP="009B1062">
      <w:pPr>
        <w:spacing w:line="276" w:lineRule="auto"/>
        <w:jc w:val="both"/>
        <w:rPr>
          <w:sz w:val="28"/>
          <w:szCs w:val="28"/>
        </w:rPr>
      </w:pPr>
    </w:p>
    <w:p w:rsidR="0061568F" w:rsidRDefault="0061568F" w:rsidP="009B106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</w:t>
      </w:r>
      <w:r w:rsidR="003447EF"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                                      </w:t>
      </w:r>
      <w:r w:rsidR="003447E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__________________</w:t>
      </w:r>
    </w:p>
    <w:p w:rsidR="00BB1523" w:rsidRDefault="00BB1523" w:rsidP="009B1062">
      <w:pPr>
        <w:spacing w:line="276" w:lineRule="auto"/>
        <w:jc w:val="center"/>
        <w:rPr>
          <w:sz w:val="20"/>
          <w:szCs w:val="20"/>
        </w:rPr>
        <w:sectPr w:rsidR="00BB1523" w:rsidSect="00161B3B">
          <w:headerReference w:type="firs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sz w:val="20"/>
          <w:szCs w:val="20"/>
        </w:rPr>
        <w:t xml:space="preserve">(подпись)                                                                                                                      </w:t>
      </w:r>
      <w:r w:rsidR="0061568F" w:rsidRPr="00D61689">
        <w:rPr>
          <w:sz w:val="20"/>
          <w:szCs w:val="20"/>
        </w:rPr>
        <w:t xml:space="preserve"> (дата)</w:t>
      </w:r>
    </w:p>
    <w:p w:rsidR="00920A63" w:rsidRDefault="00F34E9D" w:rsidP="00920A63">
      <w:pPr>
        <w:ind w:left="6379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</w:t>
      </w:r>
    </w:p>
    <w:p w:rsidR="00920A63" w:rsidRDefault="00920A63" w:rsidP="00920A63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мэрии города муниципального образования </w:t>
      </w:r>
    </w:p>
    <w:p w:rsidR="00920A63" w:rsidRDefault="00920A63" w:rsidP="00920A63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«Город Биробиджан» </w:t>
      </w:r>
    </w:p>
    <w:p w:rsidR="00920A63" w:rsidRDefault="00920A63" w:rsidP="00920A63">
      <w:pPr>
        <w:ind w:left="6379"/>
        <w:rPr>
          <w:sz w:val="28"/>
          <w:szCs w:val="28"/>
        </w:rPr>
      </w:pPr>
      <w:r>
        <w:rPr>
          <w:sz w:val="28"/>
          <w:szCs w:val="28"/>
        </w:rPr>
        <w:t xml:space="preserve">Еврейской автономной </w:t>
      </w:r>
    </w:p>
    <w:p w:rsidR="00920A63" w:rsidRDefault="00920A63" w:rsidP="00920A63">
      <w:pPr>
        <w:ind w:left="6379"/>
        <w:rPr>
          <w:sz w:val="28"/>
          <w:szCs w:val="28"/>
        </w:rPr>
      </w:pPr>
      <w:r>
        <w:rPr>
          <w:sz w:val="28"/>
          <w:szCs w:val="28"/>
        </w:rPr>
        <w:t>области</w:t>
      </w:r>
    </w:p>
    <w:p w:rsidR="00C67D88" w:rsidRDefault="00920A63" w:rsidP="00C67D8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r w:rsidR="00C67D88">
        <w:rPr>
          <w:sz w:val="28"/>
          <w:szCs w:val="28"/>
        </w:rPr>
        <w:t>от __________ № _____</w:t>
      </w:r>
    </w:p>
    <w:p w:rsidR="00635A95" w:rsidRDefault="00635A95" w:rsidP="00C67D88">
      <w:pPr>
        <w:ind w:left="5672" w:firstLine="709"/>
        <w:rPr>
          <w:sz w:val="28"/>
          <w:szCs w:val="28"/>
        </w:rPr>
      </w:pPr>
    </w:p>
    <w:p w:rsidR="00C67D88" w:rsidRDefault="00C67D88" w:rsidP="00C67D88">
      <w:pPr>
        <w:ind w:left="5672" w:firstLine="709"/>
        <w:rPr>
          <w:sz w:val="28"/>
          <w:szCs w:val="28"/>
        </w:rPr>
      </w:pPr>
      <w:r>
        <w:rPr>
          <w:sz w:val="28"/>
          <w:szCs w:val="28"/>
        </w:rPr>
        <w:t>(форма)</w:t>
      </w:r>
    </w:p>
    <w:p w:rsidR="00332B39" w:rsidRDefault="00332B39" w:rsidP="00C67D88">
      <w:pPr>
        <w:jc w:val="both"/>
        <w:rPr>
          <w:sz w:val="28"/>
          <w:szCs w:val="28"/>
        </w:rPr>
      </w:pPr>
    </w:p>
    <w:p w:rsidR="00666693" w:rsidRDefault="00666693" w:rsidP="00666693">
      <w:pPr>
        <w:jc w:val="center"/>
        <w:rPr>
          <w:sz w:val="28"/>
          <w:szCs w:val="28"/>
        </w:rPr>
      </w:pPr>
      <w:r w:rsidRPr="002B15DD">
        <w:rPr>
          <w:sz w:val="28"/>
          <w:szCs w:val="28"/>
        </w:rPr>
        <w:t>Журнал</w:t>
      </w:r>
    </w:p>
    <w:p w:rsidR="00666693" w:rsidRDefault="00666693" w:rsidP="00666693">
      <w:pPr>
        <w:jc w:val="center"/>
        <w:rPr>
          <w:sz w:val="28"/>
          <w:szCs w:val="28"/>
        </w:rPr>
      </w:pPr>
      <w:r w:rsidRPr="002B15DD">
        <w:rPr>
          <w:sz w:val="28"/>
          <w:szCs w:val="28"/>
        </w:rPr>
        <w:t xml:space="preserve">регистрации заявлений </w:t>
      </w:r>
      <w:r w:rsidRPr="00412D7C">
        <w:rPr>
          <w:sz w:val="28"/>
          <w:szCs w:val="28"/>
        </w:rPr>
        <w:t>об обеспечении мер социальной поддержки детям из семей лиц, принимающих участие в специальной военной операции (освобожд</w:t>
      </w:r>
      <w:r w:rsidR="0084314F">
        <w:rPr>
          <w:sz w:val="28"/>
          <w:szCs w:val="28"/>
        </w:rPr>
        <w:t>ению</w:t>
      </w:r>
      <w:r w:rsidRPr="00412D7C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платы, взимаемой за присмотр и уход за детьми, </w:t>
      </w:r>
      <w:r w:rsidRPr="00412D7C">
        <w:rPr>
          <w:sz w:val="28"/>
          <w:szCs w:val="28"/>
        </w:rPr>
        <w:t>осваивающими</w:t>
      </w:r>
      <w:r>
        <w:rPr>
          <w:sz w:val="28"/>
          <w:szCs w:val="28"/>
        </w:rPr>
        <w:t xml:space="preserve"> образовательные программы дошкольного образования в </w:t>
      </w:r>
      <w:r w:rsidRPr="00412D7C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</w:t>
      </w:r>
      <w:r w:rsidRPr="00412D7C">
        <w:rPr>
          <w:sz w:val="28"/>
          <w:szCs w:val="28"/>
        </w:rPr>
        <w:t>образов</w:t>
      </w:r>
      <w:r>
        <w:rPr>
          <w:sz w:val="28"/>
          <w:szCs w:val="28"/>
        </w:rPr>
        <w:t xml:space="preserve">ательных  организациях, </w:t>
      </w:r>
      <w:r w:rsidRPr="000F369E">
        <w:rPr>
          <w:sz w:val="28"/>
          <w:szCs w:val="28"/>
        </w:rPr>
        <w:t>находящихся на территории муниципального образования «Город Биробиджан» Еврейской автономной области</w:t>
      </w:r>
      <w:r>
        <w:rPr>
          <w:sz w:val="28"/>
          <w:szCs w:val="28"/>
        </w:rPr>
        <w:t>)</w:t>
      </w:r>
    </w:p>
    <w:p w:rsidR="00C95344" w:rsidRDefault="00C95344" w:rsidP="0058212F">
      <w:pPr>
        <w:jc w:val="center"/>
        <w:rPr>
          <w:sz w:val="28"/>
          <w:szCs w:val="28"/>
        </w:rPr>
      </w:pPr>
    </w:p>
    <w:tbl>
      <w:tblPr>
        <w:tblStyle w:val="af1"/>
        <w:tblW w:w="0" w:type="auto"/>
        <w:tblLook w:val="04A0"/>
      </w:tblPr>
      <w:tblGrid>
        <w:gridCol w:w="513"/>
        <w:gridCol w:w="1399"/>
        <w:gridCol w:w="1372"/>
        <w:gridCol w:w="2053"/>
        <w:gridCol w:w="2275"/>
        <w:gridCol w:w="1958"/>
      </w:tblGrid>
      <w:tr w:rsidR="0058212F" w:rsidTr="00C95344">
        <w:tc>
          <w:tcPr>
            <w:tcW w:w="484" w:type="dxa"/>
          </w:tcPr>
          <w:p w:rsidR="00C95344" w:rsidRPr="00666693" w:rsidRDefault="00C95344" w:rsidP="0058212F">
            <w:pPr>
              <w:jc w:val="center"/>
              <w:rPr>
                <w:rFonts w:ascii="Times New Roman" w:hAnsi="Times New Roman" w:cs="Times New Roman"/>
              </w:rPr>
            </w:pPr>
          </w:p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№</w:t>
            </w:r>
            <w:r w:rsidR="006C03F0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1404" w:type="dxa"/>
          </w:tcPr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Дата подачи заявления</w:t>
            </w:r>
          </w:p>
        </w:tc>
        <w:tc>
          <w:tcPr>
            <w:tcW w:w="1376" w:type="dxa"/>
          </w:tcPr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ФИО заявителя</w:t>
            </w:r>
          </w:p>
        </w:tc>
        <w:tc>
          <w:tcPr>
            <w:tcW w:w="2060" w:type="dxa"/>
          </w:tcPr>
          <w:p w:rsidR="0058212F" w:rsidRPr="00666693" w:rsidRDefault="0058212F" w:rsidP="0085085A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ФИО гражданина Российской Федерации, проживающего на территории Еврейской автономной области, принимающего участие в специальной военной операции</w:t>
            </w:r>
            <w:r w:rsidR="0085085A">
              <w:rPr>
                <w:rFonts w:ascii="Times New Roman" w:hAnsi="Times New Roman" w:cs="Times New Roman"/>
              </w:rPr>
              <w:t xml:space="preserve"> (погибшего </w:t>
            </w:r>
            <w:r w:rsidR="0085085A" w:rsidRPr="0085085A">
              <w:rPr>
                <w:rFonts w:ascii="Times New Roman" w:hAnsi="Times New Roman" w:cs="Times New Roman"/>
              </w:rPr>
              <w:t>(умершего) участника специальной военной операции</w:t>
            </w:r>
            <w:r w:rsidR="0085085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82" w:type="dxa"/>
          </w:tcPr>
          <w:p w:rsidR="0058212F" w:rsidRPr="00666693" w:rsidRDefault="0058212F" w:rsidP="00C67D88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ФИО ребенка, посещающего образовательную организацию, который освобождается от родительской платы</w:t>
            </w:r>
          </w:p>
        </w:tc>
        <w:tc>
          <w:tcPr>
            <w:tcW w:w="1964" w:type="dxa"/>
          </w:tcPr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Наименование МБДОУ</w:t>
            </w:r>
          </w:p>
        </w:tc>
      </w:tr>
      <w:tr w:rsidR="0058212F" w:rsidTr="00C95344">
        <w:tc>
          <w:tcPr>
            <w:tcW w:w="484" w:type="dxa"/>
          </w:tcPr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4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8212F" w:rsidTr="00C95344">
        <w:tc>
          <w:tcPr>
            <w:tcW w:w="484" w:type="dxa"/>
          </w:tcPr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04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8212F" w:rsidTr="00C95344">
        <w:tc>
          <w:tcPr>
            <w:tcW w:w="484" w:type="dxa"/>
          </w:tcPr>
          <w:p w:rsidR="0058212F" w:rsidRPr="00666693" w:rsidRDefault="0058212F" w:rsidP="0058212F">
            <w:pPr>
              <w:jc w:val="center"/>
              <w:rPr>
                <w:rFonts w:ascii="Times New Roman" w:hAnsi="Times New Roman" w:cs="Times New Roman"/>
              </w:rPr>
            </w:pPr>
            <w:r w:rsidRPr="0066669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4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2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64" w:type="dxa"/>
          </w:tcPr>
          <w:p w:rsidR="0058212F" w:rsidRPr="00666693" w:rsidRDefault="0058212F" w:rsidP="0058212F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32B39" w:rsidRDefault="00332B3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32B39" w:rsidRDefault="00332B39" w:rsidP="00C95344">
      <w:pPr>
        <w:ind w:left="6379"/>
        <w:rPr>
          <w:sz w:val="28"/>
          <w:szCs w:val="28"/>
        </w:rPr>
        <w:sectPr w:rsidR="00332B39" w:rsidSect="00161B3B">
          <w:head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1"/>
        <w:tblW w:w="96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07"/>
        <w:gridCol w:w="5796"/>
      </w:tblGrid>
      <w:tr w:rsidR="00222302" w:rsidRPr="00666693" w:rsidTr="00222302">
        <w:trPr>
          <w:trHeight w:val="413"/>
        </w:trPr>
        <w:tc>
          <w:tcPr>
            <w:tcW w:w="3807" w:type="dxa"/>
          </w:tcPr>
          <w:p w:rsidR="00222302" w:rsidRPr="00666693" w:rsidRDefault="00222302" w:rsidP="0002101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6" w:type="dxa"/>
          </w:tcPr>
          <w:p w:rsidR="00222302" w:rsidRPr="00666693" w:rsidRDefault="00222302" w:rsidP="001579C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C7239" w:rsidRPr="0058212F" w:rsidRDefault="00DC7239" w:rsidP="00EF7F29">
      <w:pPr>
        <w:jc w:val="both"/>
        <w:rPr>
          <w:sz w:val="28"/>
          <w:szCs w:val="28"/>
        </w:rPr>
      </w:pPr>
    </w:p>
    <w:sectPr w:rsidR="00DC7239" w:rsidRPr="0058212F" w:rsidSect="009F3808">
      <w:headerReference w:type="first" r:id="rId10"/>
      <w:pgSz w:w="11906" w:h="16838"/>
      <w:pgMar w:top="1134" w:right="170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79A" w:rsidRDefault="0088279A">
      <w:r>
        <w:separator/>
      </w:r>
    </w:p>
  </w:endnote>
  <w:endnote w:type="continuationSeparator" w:id="0">
    <w:p w:rsidR="0088279A" w:rsidRDefault="00882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79A" w:rsidRDefault="0088279A">
      <w:r>
        <w:separator/>
      </w:r>
    </w:p>
  </w:footnote>
  <w:footnote w:type="continuationSeparator" w:id="0">
    <w:p w:rsidR="0088279A" w:rsidRDefault="008827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C7" w:rsidRPr="00136108" w:rsidRDefault="00136108">
    <w:pPr>
      <w:pStyle w:val="a6"/>
      <w:jc w:val="center"/>
    </w:pPr>
    <w:r>
      <w:t>3</w:t>
    </w:r>
  </w:p>
  <w:p w:rsidR="003B5FC7" w:rsidRDefault="003B5FC7" w:rsidP="002D4039">
    <w:pPr>
      <w:pStyle w:val="a6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0" w:rsidRDefault="0037297D">
    <w:pPr>
      <w:pStyle w:val="a6"/>
      <w:jc w:val="center"/>
    </w:pPr>
    <w:r>
      <w:t>11</w:t>
    </w:r>
  </w:p>
  <w:p w:rsidR="00033B90" w:rsidRDefault="00033B90" w:rsidP="002D4039">
    <w:pPr>
      <w:pStyle w:val="a6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B90" w:rsidRDefault="0037297D">
    <w:pPr>
      <w:pStyle w:val="a6"/>
      <w:jc w:val="center"/>
    </w:pPr>
    <w:r>
      <w:t>12</w:t>
    </w:r>
  </w:p>
  <w:p w:rsidR="00033B90" w:rsidRDefault="00033B90" w:rsidP="002D4039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A0C99"/>
    <w:multiLevelType w:val="hybridMultilevel"/>
    <w:tmpl w:val="0402FB7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2521A3"/>
    <w:multiLevelType w:val="hybridMultilevel"/>
    <w:tmpl w:val="4CDAE01A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53192C"/>
    <w:multiLevelType w:val="hybridMultilevel"/>
    <w:tmpl w:val="45BC8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E6611D"/>
    <w:multiLevelType w:val="hybridMultilevel"/>
    <w:tmpl w:val="AA228652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EE0A22"/>
    <w:multiLevelType w:val="multilevel"/>
    <w:tmpl w:val="63867F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>
    <w:nsid w:val="22653EA3"/>
    <w:multiLevelType w:val="multilevel"/>
    <w:tmpl w:val="6B8C7784"/>
    <w:lvl w:ilvl="0">
      <w:start w:val="1"/>
      <w:numFmt w:val="decimal"/>
      <w:lvlText w:val="%1."/>
      <w:lvlJc w:val="left"/>
      <w:pPr>
        <w:ind w:left="975" w:hanging="615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6">
    <w:nsid w:val="26BF342B"/>
    <w:multiLevelType w:val="hybridMultilevel"/>
    <w:tmpl w:val="107E241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7">
    <w:nsid w:val="29347777"/>
    <w:multiLevelType w:val="multilevel"/>
    <w:tmpl w:val="D956769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>
    <w:nsid w:val="2A261B90"/>
    <w:multiLevelType w:val="multilevel"/>
    <w:tmpl w:val="2E18B478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2D6C4E65"/>
    <w:multiLevelType w:val="hybridMultilevel"/>
    <w:tmpl w:val="5EE28964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F9081B"/>
    <w:multiLevelType w:val="multilevel"/>
    <w:tmpl w:val="DBFE62BE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>
    <w:nsid w:val="3A1915D2"/>
    <w:multiLevelType w:val="hybridMultilevel"/>
    <w:tmpl w:val="AE32220A"/>
    <w:lvl w:ilvl="0" w:tplc="54A0E5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3D6825"/>
    <w:multiLevelType w:val="hybridMultilevel"/>
    <w:tmpl w:val="44E47310"/>
    <w:lvl w:ilvl="0" w:tplc="850E0AB4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125236D"/>
    <w:multiLevelType w:val="hybridMultilevel"/>
    <w:tmpl w:val="A5E025C8"/>
    <w:lvl w:ilvl="0" w:tplc="04C2EAD4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67381859"/>
    <w:multiLevelType w:val="hybridMultilevel"/>
    <w:tmpl w:val="94C48ABA"/>
    <w:lvl w:ilvl="0" w:tplc="5C441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AFB6A94"/>
    <w:multiLevelType w:val="hybridMultilevel"/>
    <w:tmpl w:val="F9B05D18"/>
    <w:lvl w:ilvl="0" w:tplc="850E0AB4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4"/>
        </w:tabs>
        <w:ind w:left="144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4"/>
        </w:tabs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4"/>
        </w:tabs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4"/>
        </w:tabs>
        <w:ind w:left="360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4"/>
        </w:tabs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4"/>
        </w:tabs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4"/>
        </w:tabs>
        <w:ind w:left="576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4"/>
        </w:tabs>
        <w:ind w:left="6484" w:hanging="360"/>
      </w:pPr>
      <w:rPr>
        <w:rFonts w:ascii="Wingdings" w:hAnsi="Wingdings" w:hint="default"/>
      </w:rPr>
    </w:lvl>
  </w:abstractNum>
  <w:abstractNum w:abstractNumId="16">
    <w:nsid w:val="70D26FC7"/>
    <w:multiLevelType w:val="hybridMultilevel"/>
    <w:tmpl w:val="07907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501863"/>
    <w:multiLevelType w:val="hybridMultilevel"/>
    <w:tmpl w:val="79D68A6E"/>
    <w:lvl w:ilvl="0" w:tplc="55DA0E2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12"/>
  </w:num>
  <w:num w:numId="5">
    <w:abstractNumId w:val="15"/>
  </w:num>
  <w:num w:numId="6">
    <w:abstractNumId w:val="1"/>
  </w:num>
  <w:num w:numId="7">
    <w:abstractNumId w:val="3"/>
  </w:num>
  <w:num w:numId="8">
    <w:abstractNumId w:val="13"/>
  </w:num>
  <w:num w:numId="9">
    <w:abstractNumId w:val="17"/>
  </w:num>
  <w:num w:numId="10">
    <w:abstractNumId w:val="6"/>
  </w:num>
  <w:num w:numId="11">
    <w:abstractNumId w:val="2"/>
  </w:num>
  <w:num w:numId="12">
    <w:abstractNumId w:val="16"/>
  </w:num>
  <w:num w:numId="13">
    <w:abstractNumId w:val="5"/>
  </w:num>
  <w:num w:numId="14">
    <w:abstractNumId w:val="10"/>
  </w:num>
  <w:num w:numId="15">
    <w:abstractNumId w:val="8"/>
  </w:num>
  <w:num w:numId="16">
    <w:abstractNumId w:val="11"/>
  </w:num>
  <w:num w:numId="17">
    <w:abstractNumId w:val="7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attachedTemplate r:id="rId1"/>
  <w:stylePaneFormatFilter w:val="3F01"/>
  <w:defaultTabStop w:val="709"/>
  <w:drawingGridHorizontalSpacing w:val="120"/>
  <w:displayHorizontalDrawingGridEvery w:val="2"/>
  <w:characterSpacingControl w:val="doNotCompress"/>
  <w:hdrShapeDefaults>
    <o:shapedefaults v:ext="edit" spidmax="234498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7A644E"/>
    <w:rsid w:val="000033E2"/>
    <w:rsid w:val="000052EC"/>
    <w:rsid w:val="000102E0"/>
    <w:rsid w:val="0001064B"/>
    <w:rsid w:val="00010F2B"/>
    <w:rsid w:val="000110BA"/>
    <w:rsid w:val="00011A35"/>
    <w:rsid w:val="00014A8C"/>
    <w:rsid w:val="00015CED"/>
    <w:rsid w:val="000179F5"/>
    <w:rsid w:val="00021018"/>
    <w:rsid w:val="000216A3"/>
    <w:rsid w:val="000224D0"/>
    <w:rsid w:val="00022BCD"/>
    <w:rsid w:val="00022F21"/>
    <w:rsid w:val="00027AD1"/>
    <w:rsid w:val="00030DA3"/>
    <w:rsid w:val="00030EB3"/>
    <w:rsid w:val="0003274B"/>
    <w:rsid w:val="00033B90"/>
    <w:rsid w:val="00036EEB"/>
    <w:rsid w:val="00036FE8"/>
    <w:rsid w:val="00037F1B"/>
    <w:rsid w:val="000402A4"/>
    <w:rsid w:val="0004177B"/>
    <w:rsid w:val="000426E7"/>
    <w:rsid w:val="00042B18"/>
    <w:rsid w:val="00043194"/>
    <w:rsid w:val="00045C3E"/>
    <w:rsid w:val="0004741D"/>
    <w:rsid w:val="00047E46"/>
    <w:rsid w:val="00051A12"/>
    <w:rsid w:val="000536AE"/>
    <w:rsid w:val="00057ADF"/>
    <w:rsid w:val="00061131"/>
    <w:rsid w:val="00063ED3"/>
    <w:rsid w:val="00063F56"/>
    <w:rsid w:val="000649D5"/>
    <w:rsid w:val="00067468"/>
    <w:rsid w:val="00067FD2"/>
    <w:rsid w:val="0008036E"/>
    <w:rsid w:val="00080ECF"/>
    <w:rsid w:val="00082136"/>
    <w:rsid w:val="000867B4"/>
    <w:rsid w:val="00090287"/>
    <w:rsid w:val="00091C15"/>
    <w:rsid w:val="00092585"/>
    <w:rsid w:val="0009438A"/>
    <w:rsid w:val="000A246B"/>
    <w:rsid w:val="000A513C"/>
    <w:rsid w:val="000A6BB6"/>
    <w:rsid w:val="000A780B"/>
    <w:rsid w:val="000B642D"/>
    <w:rsid w:val="000C0DE2"/>
    <w:rsid w:val="000C358F"/>
    <w:rsid w:val="000C4F2A"/>
    <w:rsid w:val="000C7B22"/>
    <w:rsid w:val="000D0141"/>
    <w:rsid w:val="000D365A"/>
    <w:rsid w:val="000D5967"/>
    <w:rsid w:val="000E5478"/>
    <w:rsid w:val="000E63C4"/>
    <w:rsid w:val="000E6E06"/>
    <w:rsid w:val="000E7368"/>
    <w:rsid w:val="000F369E"/>
    <w:rsid w:val="000F43A6"/>
    <w:rsid w:val="000F5C17"/>
    <w:rsid w:val="000F6729"/>
    <w:rsid w:val="00102E57"/>
    <w:rsid w:val="00113780"/>
    <w:rsid w:val="00113F0A"/>
    <w:rsid w:val="00114576"/>
    <w:rsid w:val="00123EF9"/>
    <w:rsid w:val="00125D7D"/>
    <w:rsid w:val="00136108"/>
    <w:rsid w:val="00142949"/>
    <w:rsid w:val="00143126"/>
    <w:rsid w:val="001439D0"/>
    <w:rsid w:val="00143F10"/>
    <w:rsid w:val="00144A2A"/>
    <w:rsid w:val="001454FC"/>
    <w:rsid w:val="00145502"/>
    <w:rsid w:val="00146032"/>
    <w:rsid w:val="00147378"/>
    <w:rsid w:val="001479C1"/>
    <w:rsid w:val="00150D58"/>
    <w:rsid w:val="00151DD3"/>
    <w:rsid w:val="00154744"/>
    <w:rsid w:val="00155430"/>
    <w:rsid w:val="001617F4"/>
    <w:rsid w:val="00161B3B"/>
    <w:rsid w:val="0016207D"/>
    <w:rsid w:val="00163BBF"/>
    <w:rsid w:val="001734A8"/>
    <w:rsid w:val="00173785"/>
    <w:rsid w:val="00176DAC"/>
    <w:rsid w:val="00176F74"/>
    <w:rsid w:val="001771C0"/>
    <w:rsid w:val="0018134F"/>
    <w:rsid w:val="001837C9"/>
    <w:rsid w:val="001856E2"/>
    <w:rsid w:val="00187A47"/>
    <w:rsid w:val="00187C56"/>
    <w:rsid w:val="001913C0"/>
    <w:rsid w:val="00192B68"/>
    <w:rsid w:val="00194326"/>
    <w:rsid w:val="00194D4D"/>
    <w:rsid w:val="001958FC"/>
    <w:rsid w:val="001960E3"/>
    <w:rsid w:val="001A0A82"/>
    <w:rsid w:val="001A1308"/>
    <w:rsid w:val="001B1636"/>
    <w:rsid w:val="001B20B0"/>
    <w:rsid w:val="001B2EAD"/>
    <w:rsid w:val="001B401B"/>
    <w:rsid w:val="001B58BF"/>
    <w:rsid w:val="001B6895"/>
    <w:rsid w:val="001B6F75"/>
    <w:rsid w:val="001C26C7"/>
    <w:rsid w:val="001C3647"/>
    <w:rsid w:val="001D584C"/>
    <w:rsid w:val="001D75E7"/>
    <w:rsid w:val="001D7EA4"/>
    <w:rsid w:val="001E3D2C"/>
    <w:rsid w:val="001E6758"/>
    <w:rsid w:val="001F0B41"/>
    <w:rsid w:val="00204B7B"/>
    <w:rsid w:val="00213C44"/>
    <w:rsid w:val="00213FD4"/>
    <w:rsid w:val="00213FDA"/>
    <w:rsid w:val="0021451D"/>
    <w:rsid w:val="00215DA9"/>
    <w:rsid w:val="00220C66"/>
    <w:rsid w:val="00222302"/>
    <w:rsid w:val="00225C00"/>
    <w:rsid w:val="00227511"/>
    <w:rsid w:val="0023318F"/>
    <w:rsid w:val="002368C0"/>
    <w:rsid w:val="00241C98"/>
    <w:rsid w:val="00244A06"/>
    <w:rsid w:val="00252C02"/>
    <w:rsid w:val="0025351B"/>
    <w:rsid w:val="00253E0A"/>
    <w:rsid w:val="00255C25"/>
    <w:rsid w:val="00264322"/>
    <w:rsid w:val="002657C2"/>
    <w:rsid w:val="00271F14"/>
    <w:rsid w:val="002722FF"/>
    <w:rsid w:val="00273DEF"/>
    <w:rsid w:val="0027410C"/>
    <w:rsid w:val="0027586D"/>
    <w:rsid w:val="00275907"/>
    <w:rsid w:val="00283195"/>
    <w:rsid w:val="002838D6"/>
    <w:rsid w:val="002842F1"/>
    <w:rsid w:val="00284EE5"/>
    <w:rsid w:val="00285313"/>
    <w:rsid w:val="00285D84"/>
    <w:rsid w:val="00287461"/>
    <w:rsid w:val="002913A2"/>
    <w:rsid w:val="00291A45"/>
    <w:rsid w:val="00291C8E"/>
    <w:rsid w:val="0029211E"/>
    <w:rsid w:val="00295FA3"/>
    <w:rsid w:val="002A0D53"/>
    <w:rsid w:val="002A61A9"/>
    <w:rsid w:val="002A6C5A"/>
    <w:rsid w:val="002B094C"/>
    <w:rsid w:val="002B15DD"/>
    <w:rsid w:val="002B62F2"/>
    <w:rsid w:val="002B7A46"/>
    <w:rsid w:val="002B7D6D"/>
    <w:rsid w:val="002C200E"/>
    <w:rsid w:val="002C4266"/>
    <w:rsid w:val="002C5490"/>
    <w:rsid w:val="002C59F6"/>
    <w:rsid w:val="002C7B28"/>
    <w:rsid w:val="002D0F17"/>
    <w:rsid w:val="002D1646"/>
    <w:rsid w:val="002D21F0"/>
    <w:rsid w:val="002D4039"/>
    <w:rsid w:val="002D5213"/>
    <w:rsid w:val="002E0958"/>
    <w:rsid w:val="002E148F"/>
    <w:rsid w:val="002E29D5"/>
    <w:rsid w:val="002E305D"/>
    <w:rsid w:val="002E35EE"/>
    <w:rsid w:val="002E43F9"/>
    <w:rsid w:val="002E4A88"/>
    <w:rsid w:val="002E4C6E"/>
    <w:rsid w:val="002E5BCA"/>
    <w:rsid w:val="002E603F"/>
    <w:rsid w:val="002E6B8D"/>
    <w:rsid w:val="002E744B"/>
    <w:rsid w:val="002E7F86"/>
    <w:rsid w:val="002F17CC"/>
    <w:rsid w:val="002F35B8"/>
    <w:rsid w:val="00301A40"/>
    <w:rsid w:val="003027D4"/>
    <w:rsid w:val="00303806"/>
    <w:rsid w:val="00306056"/>
    <w:rsid w:val="00306278"/>
    <w:rsid w:val="0030701E"/>
    <w:rsid w:val="0031255C"/>
    <w:rsid w:val="0031266B"/>
    <w:rsid w:val="00313E46"/>
    <w:rsid w:val="00314677"/>
    <w:rsid w:val="0031531A"/>
    <w:rsid w:val="003153C4"/>
    <w:rsid w:val="0031649E"/>
    <w:rsid w:val="00317C0A"/>
    <w:rsid w:val="003207A5"/>
    <w:rsid w:val="003236AA"/>
    <w:rsid w:val="00326DD1"/>
    <w:rsid w:val="003270BE"/>
    <w:rsid w:val="003276B2"/>
    <w:rsid w:val="00327BD7"/>
    <w:rsid w:val="00331A7A"/>
    <w:rsid w:val="00331CCD"/>
    <w:rsid w:val="00331E2F"/>
    <w:rsid w:val="00332B39"/>
    <w:rsid w:val="003341B2"/>
    <w:rsid w:val="003364B0"/>
    <w:rsid w:val="00336AE5"/>
    <w:rsid w:val="00337A5C"/>
    <w:rsid w:val="00337F74"/>
    <w:rsid w:val="003401AD"/>
    <w:rsid w:val="0034377D"/>
    <w:rsid w:val="003447EF"/>
    <w:rsid w:val="00345330"/>
    <w:rsid w:val="00346B92"/>
    <w:rsid w:val="0034773E"/>
    <w:rsid w:val="003500FF"/>
    <w:rsid w:val="003504B4"/>
    <w:rsid w:val="00351046"/>
    <w:rsid w:val="003513B0"/>
    <w:rsid w:val="00353935"/>
    <w:rsid w:val="00363896"/>
    <w:rsid w:val="003645C8"/>
    <w:rsid w:val="00367815"/>
    <w:rsid w:val="0036784C"/>
    <w:rsid w:val="003728A9"/>
    <w:rsid w:val="0037297D"/>
    <w:rsid w:val="00373336"/>
    <w:rsid w:val="003911D9"/>
    <w:rsid w:val="00392E98"/>
    <w:rsid w:val="0039410D"/>
    <w:rsid w:val="00394A57"/>
    <w:rsid w:val="003A060D"/>
    <w:rsid w:val="003A217F"/>
    <w:rsid w:val="003B02F1"/>
    <w:rsid w:val="003B3684"/>
    <w:rsid w:val="003B5010"/>
    <w:rsid w:val="003B5FC7"/>
    <w:rsid w:val="003B6483"/>
    <w:rsid w:val="003B70B9"/>
    <w:rsid w:val="003B76E4"/>
    <w:rsid w:val="003B7ADE"/>
    <w:rsid w:val="003C0995"/>
    <w:rsid w:val="003C4BA5"/>
    <w:rsid w:val="003C79E4"/>
    <w:rsid w:val="003D13A7"/>
    <w:rsid w:val="003E3492"/>
    <w:rsid w:val="003E4A06"/>
    <w:rsid w:val="003E5114"/>
    <w:rsid w:val="003E5471"/>
    <w:rsid w:val="003F035A"/>
    <w:rsid w:val="003F349B"/>
    <w:rsid w:val="003F43C5"/>
    <w:rsid w:val="003F659E"/>
    <w:rsid w:val="003F7712"/>
    <w:rsid w:val="00401048"/>
    <w:rsid w:val="004030D9"/>
    <w:rsid w:val="004034D3"/>
    <w:rsid w:val="00403E29"/>
    <w:rsid w:val="00404682"/>
    <w:rsid w:val="00405BAE"/>
    <w:rsid w:val="00412D00"/>
    <w:rsid w:val="00412D7C"/>
    <w:rsid w:val="00414223"/>
    <w:rsid w:val="00416C12"/>
    <w:rsid w:val="004177B6"/>
    <w:rsid w:val="00423978"/>
    <w:rsid w:val="00423BAE"/>
    <w:rsid w:val="004247A8"/>
    <w:rsid w:val="00430794"/>
    <w:rsid w:val="00431C00"/>
    <w:rsid w:val="0043264A"/>
    <w:rsid w:val="00437028"/>
    <w:rsid w:val="004376A6"/>
    <w:rsid w:val="00437CC7"/>
    <w:rsid w:val="00441033"/>
    <w:rsid w:val="004417F0"/>
    <w:rsid w:val="004423A4"/>
    <w:rsid w:val="0044564D"/>
    <w:rsid w:val="00450C54"/>
    <w:rsid w:val="0045379E"/>
    <w:rsid w:val="00453C90"/>
    <w:rsid w:val="00454123"/>
    <w:rsid w:val="00460AB5"/>
    <w:rsid w:val="0046650F"/>
    <w:rsid w:val="00466C92"/>
    <w:rsid w:val="00470269"/>
    <w:rsid w:val="00477C75"/>
    <w:rsid w:val="00482FC8"/>
    <w:rsid w:val="00485CF7"/>
    <w:rsid w:val="00492BED"/>
    <w:rsid w:val="00497409"/>
    <w:rsid w:val="00497CC0"/>
    <w:rsid w:val="004A0154"/>
    <w:rsid w:val="004A0C32"/>
    <w:rsid w:val="004A365E"/>
    <w:rsid w:val="004A395D"/>
    <w:rsid w:val="004A47F3"/>
    <w:rsid w:val="004A496A"/>
    <w:rsid w:val="004A4D59"/>
    <w:rsid w:val="004A4EA1"/>
    <w:rsid w:val="004A5482"/>
    <w:rsid w:val="004B1399"/>
    <w:rsid w:val="004B2C3E"/>
    <w:rsid w:val="004B35AC"/>
    <w:rsid w:val="004B734C"/>
    <w:rsid w:val="004C1164"/>
    <w:rsid w:val="004C3277"/>
    <w:rsid w:val="004C3642"/>
    <w:rsid w:val="004C436C"/>
    <w:rsid w:val="004C54C4"/>
    <w:rsid w:val="004C6D05"/>
    <w:rsid w:val="004D176F"/>
    <w:rsid w:val="004D7724"/>
    <w:rsid w:val="004E1D0D"/>
    <w:rsid w:val="004E2194"/>
    <w:rsid w:val="004E5991"/>
    <w:rsid w:val="004E633C"/>
    <w:rsid w:val="004E63B3"/>
    <w:rsid w:val="004E6925"/>
    <w:rsid w:val="004F1737"/>
    <w:rsid w:val="004F2708"/>
    <w:rsid w:val="004F2FED"/>
    <w:rsid w:val="004F4460"/>
    <w:rsid w:val="004F5975"/>
    <w:rsid w:val="004F79B0"/>
    <w:rsid w:val="004F7EE0"/>
    <w:rsid w:val="00502561"/>
    <w:rsid w:val="00502801"/>
    <w:rsid w:val="00503C9D"/>
    <w:rsid w:val="00504637"/>
    <w:rsid w:val="00504E2E"/>
    <w:rsid w:val="0050680E"/>
    <w:rsid w:val="00506BE7"/>
    <w:rsid w:val="00506D6F"/>
    <w:rsid w:val="005072A5"/>
    <w:rsid w:val="005073EF"/>
    <w:rsid w:val="00510759"/>
    <w:rsid w:val="00511137"/>
    <w:rsid w:val="00511FD6"/>
    <w:rsid w:val="00515EAD"/>
    <w:rsid w:val="0052068C"/>
    <w:rsid w:val="00526CA1"/>
    <w:rsid w:val="00527550"/>
    <w:rsid w:val="00527B56"/>
    <w:rsid w:val="005313BB"/>
    <w:rsid w:val="00531738"/>
    <w:rsid w:val="00531833"/>
    <w:rsid w:val="00533867"/>
    <w:rsid w:val="00534646"/>
    <w:rsid w:val="0054089C"/>
    <w:rsid w:val="005452FF"/>
    <w:rsid w:val="00550318"/>
    <w:rsid w:val="005503CB"/>
    <w:rsid w:val="00551BDB"/>
    <w:rsid w:val="005531F1"/>
    <w:rsid w:val="00556E3E"/>
    <w:rsid w:val="00560F5A"/>
    <w:rsid w:val="00562EC1"/>
    <w:rsid w:val="005644FB"/>
    <w:rsid w:val="005654BA"/>
    <w:rsid w:val="00566D30"/>
    <w:rsid w:val="0057124D"/>
    <w:rsid w:val="00573136"/>
    <w:rsid w:val="00575986"/>
    <w:rsid w:val="00576981"/>
    <w:rsid w:val="005776D5"/>
    <w:rsid w:val="0057774D"/>
    <w:rsid w:val="00580E8D"/>
    <w:rsid w:val="00581278"/>
    <w:rsid w:val="0058212F"/>
    <w:rsid w:val="0058256E"/>
    <w:rsid w:val="00582D60"/>
    <w:rsid w:val="00583CEE"/>
    <w:rsid w:val="005866FE"/>
    <w:rsid w:val="005878D2"/>
    <w:rsid w:val="00587DED"/>
    <w:rsid w:val="00594E4A"/>
    <w:rsid w:val="00594E6F"/>
    <w:rsid w:val="005953F9"/>
    <w:rsid w:val="005A1136"/>
    <w:rsid w:val="005B5493"/>
    <w:rsid w:val="005C0A54"/>
    <w:rsid w:val="005C125F"/>
    <w:rsid w:val="005C3D2D"/>
    <w:rsid w:val="005C5DED"/>
    <w:rsid w:val="005D03E6"/>
    <w:rsid w:val="005D166C"/>
    <w:rsid w:val="005D4961"/>
    <w:rsid w:val="005D741E"/>
    <w:rsid w:val="005D765D"/>
    <w:rsid w:val="005E183D"/>
    <w:rsid w:val="005E32A2"/>
    <w:rsid w:val="005E494E"/>
    <w:rsid w:val="005E57E4"/>
    <w:rsid w:val="005E5911"/>
    <w:rsid w:val="005F1934"/>
    <w:rsid w:val="005F56B5"/>
    <w:rsid w:val="005F5B13"/>
    <w:rsid w:val="00600D55"/>
    <w:rsid w:val="00603A9C"/>
    <w:rsid w:val="0060756E"/>
    <w:rsid w:val="00607A5C"/>
    <w:rsid w:val="006129C7"/>
    <w:rsid w:val="00613E93"/>
    <w:rsid w:val="0061568F"/>
    <w:rsid w:val="00616232"/>
    <w:rsid w:val="00623999"/>
    <w:rsid w:val="0062710E"/>
    <w:rsid w:val="0063012D"/>
    <w:rsid w:val="00630F55"/>
    <w:rsid w:val="006310B0"/>
    <w:rsid w:val="006334A5"/>
    <w:rsid w:val="00635A95"/>
    <w:rsid w:val="00637CAD"/>
    <w:rsid w:val="00640695"/>
    <w:rsid w:val="0064077B"/>
    <w:rsid w:val="00643C77"/>
    <w:rsid w:val="00643D22"/>
    <w:rsid w:val="0064440B"/>
    <w:rsid w:val="006450B3"/>
    <w:rsid w:val="00647A8B"/>
    <w:rsid w:val="0065238B"/>
    <w:rsid w:val="00652A9F"/>
    <w:rsid w:val="006535EF"/>
    <w:rsid w:val="00653736"/>
    <w:rsid w:val="00653C9B"/>
    <w:rsid w:val="00655295"/>
    <w:rsid w:val="006604CB"/>
    <w:rsid w:val="00660DCD"/>
    <w:rsid w:val="00663224"/>
    <w:rsid w:val="006635CA"/>
    <w:rsid w:val="0066581A"/>
    <w:rsid w:val="00666693"/>
    <w:rsid w:val="006705F2"/>
    <w:rsid w:val="006710D2"/>
    <w:rsid w:val="00671D5D"/>
    <w:rsid w:val="00672997"/>
    <w:rsid w:val="006757F6"/>
    <w:rsid w:val="00675AB2"/>
    <w:rsid w:val="00682C2C"/>
    <w:rsid w:val="006842FB"/>
    <w:rsid w:val="0068440B"/>
    <w:rsid w:val="00685A6F"/>
    <w:rsid w:val="0068665A"/>
    <w:rsid w:val="006876D6"/>
    <w:rsid w:val="00692653"/>
    <w:rsid w:val="006959DA"/>
    <w:rsid w:val="00696747"/>
    <w:rsid w:val="00696953"/>
    <w:rsid w:val="006978E4"/>
    <w:rsid w:val="006A1631"/>
    <w:rsid w:val="006A4CC1"/>
    <w:rsid w:val="006A7CE9"/>
    <w:rsid w:val="006B08A6"/>
    <w:rsid w:val="006B0B72"/>
    <w:rsid w:val="006B116A"/>
    <w:rsid w:val="006B385A"/>
    <w:rsid w:val="006B439E"/>
    <w:rsid w:val="006B4A0D"/>
    <w:rsid w:val="006B6297"/>
    <w:rsid w:val="006C03F0"/>
    <w:rsid w:val="006C2433"/>
    <w:rsid w:val="006C6CFB"/>
    <w:rsid w:val="006D23AB"/>
    <w:rsid w:val="006D38A8"/>
    <w:rsid w:val="006D4D3F"/>
    <w:rsid w:val="006D5335"/>
    <w:rsid w:val="006D7200"/>
    <w:rsid w:val="006E2D6B"/>
    <w:rsid w:val="006E5308"/>
    <w:rsid w:val="006E5F19"/>
    <w:rsid w:val="006F2D41"/>
    <w:rsid w:val="006F2F43"/>
    <w:rsid w:val="006F6082"/>
    <w:rsid w:val="006F69B0"/>
    <w:rsid w:val="006F7178"/>
    <w:rsid w:val="006F7AC8"/>
    <w:rsid w:val="007004D0"/>
    <w:rsid w:val="00700D4B"/>
    <w:rsid w:val="00704CF9"/>
    <w:rsid w:val="007065AE"/>
    <w:rsid w:val="00706F7D"/>
    <w:rsid w:val="00711B54"/>
    <w:rsid w:val="007143D5"/>
    <w:rsid w:val="007174A6"/>
    <w:rsid w:val="0072460D"/>
    <w:rsid w:val="00726B68"/>
    <w:rsid w:val="00733242"/>
    <w:rsid w:val="0074061D"/>
    <w:rsid w:val="007406AF"/>
    <w:rsid w:val="00741D5C"/>
    <w:rsid w:val="007423C7"/>
    <w:rsid w:val="00745C0B"/>
    <w:rsid w:val="00746FC2"/>
    <w:rsid w:val="00752EBD"/>
    <w:rsid w:val="007536E4"/>
    <w:rsid w:val="00755365"/>
    <w:rsid w:val="00760892"/>
    <w:rsid w:val="0076319E"/>
    <w:rsid w:val="007651A6"/>
    <w:rsid w:val="0076633A"/>
    <w:rsid w:val="00766C7B"/>
    <w:rsid w:val="00771C2A"/>
    <w:rsid w:val="00771F9D"/>
    <w:rsid w:val="00772F40"/>
    <w:rsid w:val="00773D8A"/>
    <w:rsid w:val="00781205"/>
    <w:rsid w:val="007851BB"/>
    <w:rsid w:val="00790302"/>
    <w:rsid w:val="007905F2"/>
    <w:rsid w:val="0079064D"/>
    <w:rsid w:val="00790C70"/>
    <w:rsid w:val="00793253"/>
    <w:rsid w:val="007A644E"/>
    <w:rsid w:val="007A78D7"/>
    <w:rsid w:val="007B1BCF"/>
    <w:rsid w:val="007B2236"/>
    <w:rsid w:val="007B3152"/>
    <w:rsid w:val="007B584D"/>
    <w:rsid w:val="007C2E1C"/>
    <w:rsid w:val="007D3633"/>
    <w:rsid w:val="007D624B"/>
    <w:rsid w:val="007E512B"/>
    <w:rsid w:val="007E56D6"/>
    <w:rsid w:val="007E731F"/>
    <w:rsid w:val="007E7928"/>
    <w:rsid w:val="007E7C42"/>
    <w:rsid w:val="007F14D8"/>
    <w:rsid w:val="007F6700"/>
    <w:rsid w:val="0080146B"/>
    <w:rsid w:val="00801D3F"/>
    <w:rsid w:val="00802619"/>
    <w:rsid w:val="00802BCE"/>
    <w:rsid w:val="0080471F"/>
    <w:rsid w:val="0080570E"/>
    <w:rsid w:val="008102EB"/>
    <w:rsid w:val="00813F7A"/>
    <w:rsid w:val="008149ED"/>
    <w:rsid w:val="00821363"/>
    <w:rsid w:val="0082335D"/>
    <w:rsid w:val="00823596"/>
    <w:rsid w:val="00826CAE"/>
    <w:rsid w:val="00827B1A"/>
    <w:rsid w:val="00827C6D"/>
    <w:rsid w:val="008309D4"/>
    <w:rsid w:val="00831635"/>
    <w:rsid w:val="00833B2F"/>
    <w:rsid w:val="00835C3C"/>
    <w:rsid w:val="00837CD7"/>
    <w:rsid w:val="00840321"/>
    <w:rsid w:val="00840F23"/>
    <w:rsid w:val="0084122A"/>
    <w:rsid w:val="008415AD"/>
    <w:rsid w:val="00842DB3"/>
    <w:rsid w:val="0084314F"/>
    <w:rsid w:val="00845CCA"/>
    <w:rsid w:val="00846A96"/>
    <w:rsid w:val="0085085A"/>
    <w:rsid w:val="0085147F"/>
    <w:rsid w:val="00851B26"/>
    <w:rsid w:val="00851C4A"/>
    <w:rsid w:val="008529C2"/>
    <w:rsid w:val="008539FE"/>
    <w:rsid w:val="008558BE"/>
    <w:rsid w:val="00855E7C"/>
    <w:rsid w:val="008618D2"/>
    <w:rsid w:val="00861F15"/>
    <w:rsid w:val="00863D2D"/>
    <w:rsid w:val="008653BE"/>
    <w:rsid w:val="00866595"/>
    <w:rsid w:val="008676B2"/>
    <w:rsid w:val="00870A92"/>
    <w:rsid w:val="008807C8"/>
    <w:rsid w:val="00881F3B"/>
    <w:rsid w:val="0088279A"/>
    <w:rsid w:val="00884477"/>
    <w:rsid w:val="008867D2"/>
    <w:rsid w:val="00887704"/>
    <w:rsid w:val="008908CB"/>
    <w:rsid w:val="008921D3"/>
    <w:rsid w:val="00892FF6"/>
    <w:rsid w:val="008967F2"/>
    <w:rsid w:val="008A32B3"/>
    <w:rsid w:val="008A4963"/>
    <w:rsid w:val="008A7419"/>
    <w:rsid w:val="008B36A3"/>
    <w:rsid w:val="008B38C8"/>
    <w:rsid w:val="008B3981"/>
    <w:rsid w:val="008B483E"/>
    <w:rsid w:val="008C1805"/>
    <w:rsid w:val="008C24E5"/>
    <w:rsid w:val="008C42AD"/>
    <w:rsid w:val="008C4EDE"/>
    <w:rsid w:val="008D003C"/>
    <w:rsid w:val="008D3BE8"/>
    <w:rsid w:val="008D5E97"/>
    <w:rsid w:val="008D6112"/>
    <w:rsid w:val="008E272F"/>
    <w:rsid w:val="008E5800"/>
    <w:rsid w:val="008E5B30"/>
    <w:rsid w:val="008E6A14"/>
    <w:rsid w:val="008F0D75"/>
    <w:rsid w:val="008F31C6"/>
    <w:rsid w:val="008F471B"/>
    <w:rsid w:val="008F4849"/>
    <w:rsid w:val="008F4FAD"/>
    <w:rsid w:val="009026B1"/>
    <w:rsid w:val="00903425"/>
    <w:rsid w:val="00905EB3"/>
    <w:rsid w:val="00911291"/>
    <w:rsid w:val="00912B2F"/>
    <w:rsid w:val="009143B7"/>
    <w:rsid w:val="00920A63"/>
    <w:rsid w:val="00921065"/>
    <w:rsid w:val="00921302"/>
    <w:rsid w:val="009239FA"/>
    <w:rsid w:val="009304C2"/>
    <w:rsid w:val="009317AF"/>
    <w:rsid w:val="00934847"/>
    <w:rsid w:val="00937509"/>
    <w:rsid w:val="00942025"/>
    <w:rsid w:val="00942F7A"/>
    <w:rsid w:val="00944400"/>
    <w:rsid w:val="00946143"/>
    <w:rsid w:val="00946CEF"/>
    <w:rsid w:val="00950030"/>
    <w:rsid w:val="00955AE5"/>
    <w:rsid w:val="00956F4D"/>
    <w:rsid w:val="009617EE"/>
    <w:rsid w:val="00962936"/>
    <w:rsid w:val="00970801"/>
    <w:rsid w:val="0097171D"/>
    <w:rsid w:val="00971DAB"/>
    <w:rsid w:val="0097658E"/>
    <w:rsid w:val="00976D8C"/>
    <w:rsid w:val="00990A23"/>
    <w:rsid w:val="00991385"/>
    <w:rsid w:val="00991BBF"/>
    <w:rsid w:val="009948A7"/>
    <w:rsid w:val="0099655C"/>
    <w:rsid w:val="00997447"/>
    <w:rsid w:val="00997917"/>
    <w:rsid w:val="009A71D6"/>
    <w:rsid w:val="009A7AE9"/>
    <w:rsid w:val="009B1062"/>
    <w:rsid w:val="009B1404"/>
    <w:rsid w:val="009B7D71"/>
    <w:rsid w:val="009C3891"/>
    <w:rsid w:val="009C53CD"/>
    <w:rsid w:val="009D03D4"/>
    <w:rsid w:val="009D0DA8"/>
    <w:rsid w:val="009D2271"/>
    <w:rsid w:val="009D4367"/>
    <w:rsid w:val="009D4FA7"/>
    <w:rsid w:val="009D575C"/>
    <w:rsid w:val="009D6697"/>
    <w:rsid w:val="009E09AC"/>
    <w:rsid w:val="009E1E4E"/>
    <w:rsid w:val="009E4233"/>
    <w:rsid w:val="009E4404"/>
    <w:rsid w:val="009E7766"/>
    <w:rsid w:val="009F084B"/>
    <w:rsid w:val="009F2EF3"/>
    <w:rsid w:val="009F3200"/>
    <w:rsid w:val="009F3808"/>
    <w:rsid w:val="009F3C05"/>
    <w:rsid w:val="009F4D0A"/>
    <w:rsid w:val="009F713C"/>
    <w:rsid w:val="009F7B59"/>
    <w:rsid w:val="00A00C9C"/>
    <w:rsid w:val="00A01DEE"/>
    <w:rsid w:val="00A026BB"/>
    <w:rsid w:val="00A02EC6"/>
    <w:rsid w:val="00A047E5"/>
    <w:rsid w:val="00A04855"/>
    <w:rsid w:val="00A10AAF"/>
    <w:rsid w:val="00A12099"/>
    <w:rsid w:val="00A14341"/>
    <w:rsid w:val="00A161E2"/>
    <w:rsid w:val="00A16E0F"/>
    <w:rsid w:val="00A2025A"/>
    <w:rsid w:val="00A218D0"/>
    <w:rsid w:val="00A22E39"/>
    <w:rsid w:val="00A25A3E"/>
    <w:rsid w:val="00A30DE4"/>
    <w:rsid w:val="00A33B96"/>
    <w:rsid w:val="00A36285"/>
    <w:rsid w:val="00A407B6"/>
    <w:rsid w:val="00A40A12"/>
    <w:rsid w:val="00A447DB"/>
    <w:rsid w:val="00A44DE1"/>
    <w:rsid w:val="00A453AD"/>
    <w:rsid w:val="00A464B6"/>
    <w:rsid w:val="00A467E3"/>
    <w:rsid w:val="00A46EF3"/>
    <w:rsid w:val="00A52EE0"/>
    <w:rsid w:val="00A53B6D"/>
    <w:rsid w:val="00A53FB8"/>
    <w:rsid w:val="00A54F81"/>
    <w:rsid w:val="00A57A97"/>
    <w:rsid w:val="00A61BA9"/>
    <w:rsid w:val="00A6457B"/>
    <w:rsid w:val="00A6568B"/>
    <w:rsid w:val="00A669CB"/>
    <w:rsid w:val="00A67FE4"/>
    <w:rsid w:val="00A70EE4"/>
    <w:rsid w:val="00A7213E"/>
    <w:rsid w:val="00A76FF1"/>
    <w:rsid w:val="00A80495"/>
    <w:rsid w:val="00A8058F"/>
    <w:rsid w:val="00A82C75"/>
    <w:rsid w:val="00A8301C"/>
    <w:rsid w:val="00A84024"/>
    <w:rsid w:val="00A844E2"/>
    <w:rsid w:val="00A879FC"/>
    <w:rsid w:val="00A93D57"/>
    <w:rsid w:val="00A950F9"/>
    <w:rsid w:val="00A9570D"/>
    <w:rsid w:val="00A95C8B"/>
    <w:rsid w:val="00AA01C2"/>
    <w:rsid w:val="00AA17AD"/>
    <w:rsid w:val="00AA3977"/>
    <w:rsid w:val="00AA42B5"/>
    <w:rsid w:val="00AA620F"/>
    <w:rsid w:val="00AA6A56"/>
    <w:rsid w:val="00AB1952"/>
    <w:rsid w:val="00AC492F"/>
    <w:rsid w:val="00AD20D3"/>
    <w:rsid w:val="00AD2A04"/>
    <w:rsid w:val="00AD5A4C"/>
    <w:rsid w:val="00AD5A6D"/>
    <w:rsid w:val="00AE1B21"/>
    <w:rsid w:val="00AE41DB"/>
    <w:rsid w:val="00AE5B04"/>
    <w:rsid w:val="00AF1C27"/>
    <w:rsid w:val="00AF47AE"/>
    <w:rsid w:val="00AF568D"/>
    <w:rsid w:val="00AF6A71"/>
    <w:rsid w:val="00B000AF"/>
    <w:rsid w:val="00B0155A"/>
    <w:rsid w:val="00B01A3A"/>
    <w:rsid w:val="00B02C40"/>
    <w:rsid w:val="00B03AEB"/>
    <w:rsid w:val="00B04363"/>
    <w:rsid w:val="00B05851"/>
    <w:rsid w:val="00B06CB4"/>
    <w:rsid w:val="00B07E1F"/>
    <w:rsid w:val="00B10327"/>
    <w:rsid w:val="00B10E34"/>
    <w:rsid w:val="00B11890"/>
    <w:rsid w:val="00B11D51"/>
    <w:rsid w:val="00B11D65"/>
    <w:rsid w:val="00B13CE2"/>
    <w:rsid w:val="00B14E37"/>
    <w:rsid w:val="00B15885"/>
    <w:rsid w:val="00B26CB4"/>
    <w:rsid w:val="00B313BA"/>
    <w:rsid w:val="00B35DDC"/>
    <w:rsid w:val="00B36C7B"/>
    <w:rsid w:val="00B41E35"/>
    <w:rsid w:val="00B44598"/>
    <w:rsid w:val="00B515EC"/>
    <w:rsid w:val="00B534C4"/>
    <w:rsid w:val="00B53E58"/>
    <w:rsid w:val="00B54BC3"/>
    <w:rsid w:val="00B61A26"/>
    <w:rsid w:val="00B6262E"/>
    <w:rsid w:val="00B66D3F"/>
    <w:rsid w:val="00B770FD"/>
    <w:rsid w:val="00B777D3"/>
    <w:rsid w:val="00B80861"/>
    <w:rsid w:val="00B82D38"/>
    <w:rsid w:val="00B841BC"/>
    <w:rsid w:val="00B8612E"/>
    <w:rsid w:val="00B91E6D"/>
    <w:rsid w:val="00B923EF"/>
    <w:rsid w:val="00B9259D"/>
    <w:rsid w:val="00B92FEE"/>
    <w:rsid w:val="00B947E1"/>
    <w:rsid w:val="00BA0CDC"/>
    <w:rsid w:val="00BA0FE0"/>
    <w:rsid w:val="00BA7315"/>
    <w:rsid w:val="00BA7470"/>
    <w:rsid w:val="00BA7821"/>
    <w:rsid w:val="00BB1523"/>
    <w:rsid w:val="00BB38AA"/>
    <w:rsid w:val="00BB629D"/>
    <w:rsid w:val="00BB64BB"/>
    <w:rsid w:val="00BC44B9"/>
    <w:rsid w:val="00BC721C"/>
    <w:rsid w:val="00BD0C1D"/>
    <w:rsid w:val="00BD2860"/>
    <w:rsid w:val="00BD3F53"/>
    <w:rsid w:val="00BD4A2F"/>
    <w:rsid w:val="00BD574F"/>
    <w:rsid w:val="00BE2FCC"/>
    <w:rsid w:val="00BE3446"/>
    <w:rsid w:val="00BE3D61"/>
    <w:rsid w:val="00BE42A8"/>
    <w:rsid w:val="00BE63C0"/>
    <w:rsid w:val="00BE67D5"/>
    <w:rsid w:val="00BE705F"/>
    <w:rsid w:val="00BF000D"/>
    <w:rsid w:val="00BF264F"/>
    <w:rsid w:val="00BF54E7"/>
    <w:rsid w:val="00BF6E46"/>
    <w:rsid w:val="00C0030F"/>
    <w:rsid w:val="00C0114F"/>
    <w:rsid w:val="00C058B9"/>
    <w:rsid w:val="00C059E2"/>
    <w:rsid w:val="00C06D7B"/>
    <w:rsid w:val="00C10F15"/>
    <w:rsid w:val="00C12E0A"/>
    <w:rsid w:val="00C14F94"/>
    <w:rsid w:val="00C15437"/>
    <w:rsid w:val="00C1770A"/>
    <w:rsid w:val="00C24480"/>
    <w:rsid w:val="00C24FFA"/>
    <w:rsid w:val="00C27591"/>
    <w:rsid w:val="00C37284"/>
    <w:rsid w:val="00C37EAC"/>
    <w:rsid w:val="00C42826"/>
    <w:rsid w:val="00C42E09"/>
    <w:rsid w:val="00C44191"/>
    <w:rsid w:val="00C4590F"/>
    <w:rsid w:val="00C46A46"/>
    <w:rsid w:val="00C46D47"/>
    <w:rsid w:val="00C478EC"/>
    <w:rsid w:val="00C54620"/>
    <w:rsid w:val="00C54921"/>
    <w:rsid w:val="00C66344"/>
    <w:rsid w:val="00C67D88"/>
    <w:rsid w:val="00C75ACB"/>
    <w:rsid w:val="00C77D4C"/>
    <w:rsid w:val="00C82E21"/>
    <w:rsid w:val="00C83100"/>
    <w:rsid w:val="00C839E8"/>
    <w:rsid w:val="00C83B87"/>
    <w:rsid w:val="00C87FDD"/>
    <w:rsid w:val="00C90A14"/>
    <w:rsid w:val="00C95344"/>
    <w:rsid w:val="00C9626B"/>
    <w:rsid w:val="00CA5E7B"/>
    <w:rsid w:val="00CB3038"/>
    <w:rsid w:val="00CB45FC"/>
    <w:rsid w:val="00CB6A02"/>
    <w:rsid w:val="00CB7A88"/>
    <w:rsid w:val="00CC06FB"/>
    <w:rsid w:val="00CC51BE"/>
    <w:rsid w:val="00CD166F"/>
    <w:rsid w:val="00CD318F"/>
    <w:rsid w:val="00CD4778"/>
    <w:rsid w:val="00CD48B1"/>
    <w:rsid w:val="00CD56C3"/>
    <w:rsid w:val="00CD5880"/>
    <w:rsid w:val="00CE0FE4"/>
    <w:rsid w:val="00CE153F"/>
    <w:rsid w:val="00CE2DA3"/>
    <w:rsid w:val="00CE2DDD"/>
    <w:rsid w:val="00CE3AF6"/>
    <w:rsid w:val="00CF40E8"/>
    <w:rsid w:val="00CF75E5"/>
    <w:rsid w:val="00D044AB"/>
    <w:rsid w:val="00D20E45"/>
    <w:rsid w:val="00D23BAC"/>
    <w:rsid w:val="00D255D3"/>
    <w:rsid w:val="00D351E3"/>
    <w:rsid w:val="00D36735"/>
    <w:rsid w:val="00D376B9"/>
    <w:rsid w:val="00D4017E"/>
    <w:rsid w:val="00D41E28"/>
    <w:rsid w:val="00D448D3"/>
    <w:rsid w:val="00D47373"/>
    <w:rsid w:val="00D52A32"/>
    <w:rsid w:val="00D56166"/>
    <w:rsid w:val="00D61689"/>
    <w:rsid w:val="00D64029"/>
    <w:rsid w:val="00D671C2"/>
    <w:rsid w:val="00D71AA6"/>
    <w:rsid w:val="00D72328"/>
    <w:rsid w:val="00D746AF"/>
    <w:rsid w:val="00D74BA6"/>
    <w:rsid w:val="00D74E35"/>
    <w:rsid w:val="00D77FBC"/>
    <w:rsid w:val="00D814BF"/>
    <w:rsid w:val="00D82E99"/>
    <w:rsid w:val="00D84AD3"/>
    <w:rsid w:val="00D84F04"/>
    <w:rsid w:val="00D87127"/>
    <w:rsid w:val="00D878AD"/>
    <w:rsid w:val="00D87F5A"/>
    <w:rsid w:val="00D91551"/>
    <w:rsid w:val="00D92948"/>
    <w:rsid w:val="00DA20CA"/>
    <w:rsid w:val="00DA3279"/>
    <w:rsid w:val="00DA3A94"/>
    <w:rsid w:val="00DA4144"/>
    <w:rsid w:val="00DA4E23"/>
    <w:rsid w:val="00DA5BE9"/>
    <w:rsid w:val="00DA5F7B"/>
    <w:rsid w:val="00DB22D1"/>
    <w:rsid w:val="00DB2DD3"/>
    <w:rsid w:val="00DB42FD"/>
    <w:rsid w:val="00DB57A3"/>
    <w:rsid w:val="00DB5DCE"/>
    <w:rsid w:val="00DB7339"/>
    <w:rsid w:val="00DC0477"/>
    <w:rsid w:val="00DC04F7"/>
    <w:rsid w:val="00DC415D"/>
    <w:rsid w:val="00DC7239"/>
    <w:rsid w:val="00DD3A57"/>
    <w:rsid w:val="00DD7266"/>
    <w:rsid w:val="00DE5A12"/>
    <w:rsid w:val="00DF22C8"/>
    <w:rsid w:val="00DF40D0"/>
    <w:rsid w:val="00DF49F2"/>
    <w:rsid w:val="00DF7670"/>
    <w:rsid w:val="00DF7BED"/>
    <w:rsid w:val="00E03D85"/>
    <w:rsid w:val="00E11CB0"/>
    <w:rsid w:val="00E13942"/>
    <w:rsid w:val="00E13EA5"/>
    <w:rsid w:val="00E1640B"/>
    <w:rsid w:val="00E235E6"/>
    <w:rsid w:val="00E32A0A"/>
    <w:rsid w:val="00E33CA5"/>
    <w:rsid w:val="00E3643F"/>
    <w:rsid w:val="00E37702"/>
    <w:rsid w:val="00E42FBE"/>
    <w:rsid w:val="00E45FB9"/>
    <w:rsid w:val="00E47C08"/>
    <w:rsid w:val="00E51C9C"/>
    <w:rsid w:val="00E530FF"/>
    <w:rsid w:val="00E5560D"/>
    <w:rsid w:val="00E627A8"/>
    <w:rsid w:val="00E66A34"/>
    <w:rsid w:val="00E67761"/>
    <w:rsid w:val="00E712E8"/>
    <w:rsid w:val="00E74D42"/>
    <w:rsid w:val="00E77C4A"/>
    <w:rsid w:val="00E8525B"/>
    <w:rsid w:val="00E9312C"/>
    <w:rsid w:val="00E93175"/>
    <w:rsid w:val="00E93851"/>
    <w:rsid w:val="00E938E2"/>
    <w:rsid w:val="00E93E11"/>
    <w:rsid w:val="00E94452"/>
    <w:rsid w:val="00E94968"/>
    <w:rsid w:val="00E95C20"/>
    <w:rsid w:val="00E97668"/>
    <w:rsid w:val="00EA0D20"/>
    <w:rsid w:val="00EA58EF"/>
    <w:rsid w:val="00EB05FB"/>
    <w:rsid w:val="00EC056E"/>
    <w:rsid w:val="00EC2347"/>
    <w:rsid w:val="00EC42CD"/>
    <w:rsid w:val="00EC48CF"/>
    <w:rsid w:val="00EC6A57"/>
    <w:rsid w:val="00EC6E7B"/>
    <w:rsid w:val="00ED31D9"/>
    <w:rsid w:val="00ED38A1"/>
    <w:rsid w:val="00ED5337"/>
    <w:rsid w:val="00ED5F8E"/>
    <w:rsid w:val="00ED7FEA"/>
    <w:rsid w:val="00EE38C8"/>
    <w:rsid w:val="00EE6D49"/>
    <w:rsid w:val="00EE7B18"/>
    <w:rsid w:val="00EF36F5"/>
    <w:rsid w:val="00EF3B90"/>
    <w:rsid w:val="00EF6FE9"/>
    <w:rsid w:val="00EF7F29"/>
    <w:rsid w:val="00F0015D"/>
    <w:rsid w:val="00F009B9"/>
    <w:rsid w:val="00F01D56"/>
    <w:rsid w:val="00F03108"/>
    <w:rsid w:val="00F05B03"/>
    <w:rsid w:val="00F05BD4"/>
    <w:rsid w:val="00F06D70"/>
    <w:rsid w:val="00F07198"/>
    <w:rsid w:val="00F11BEC"/>
    <w:rsid w:val="00F1287D"/>
    <w:rsid w:val="00F17668"/>
    <w:rsid w:val="00F24FB1"/>
    <w:rsid w:val="00F252A7"/>
    <w:rsid w:val="00F2531B"/>
    <w:rsid w:val="00F27C3F"/>
    <w:rsid w:val="00F31115"/>
    <w:rsid w:val="00F333D7"/>
    <w:rsid w:val="00F34E9D"/>
    <w:rsid w:val="00F3583A"/>
    <w:rsid w:val="00F402F5"/>
    <w:rsid w:val="00F43376"/>
    <w:rsid w:val="00F45577"/>
    <w:rsid w:val="00F45CBD"/>
    <w:rsid w:val="00F4720A"/>
    <w:rsid w:val="00F52DD6"/>
    <w:rsid w:val="00F60DAF"/>
    <w:rsid w:val="00F618B0"/>
    <w:rsid w:val="00F61CFE"/>
    <w:rsid w:val="00F624B7"/>
    <w:rsid w:val="00F62560"/>
    <w:rsid w:val="00F63068"/>
    <w:rsid w:val="00F648AE"/>
    <w:rsid w:val="00F64BA3"/>
    <w:rsid w:val="00F652A9"/>
    <w:rsid w:val="00F7222B"/>
    <w:rsid w:val="00F72292"/>
    <w:rsid w:val="00F72E60"/>
    <w:rsid w:val="00F74BE0"/>
    <w:rsid w:val="00F75A0E"/>
    <w:rsid w:val="00F75F77"/>
    <w:rsid w:val="00F772E2"/>
    <w:rsid w:val="00F8544C"/>
    <w:rsid w:val="00F85898"/>
    <w:rsid w:val="00F8635E"/>
    <w:rsid w:val="00F9076B"/>
    <w:rsid w:val="00F910AC"/>
    <w:rsid w:val="00F9118C"/>
    <w:rsid w:val="00F93316"/>
    <w:rsid w:val="00F959B3"/>
    <w:rsid w:val="00F96DD4"/>
    <w:rsid w:val="00F97155"/>
    <w:rsid w:val="00FA19A0"/>
    <w:rsid w:val="00FA34BA"/>
    <w:rsid w:val="00FA4865"/>
    <w:rsid w:val="00FA55AF"/>
    <w:rsid w:val="00FB177B"/>
    <w:rsid w:val="00FB22B4"/>
    <w:rsid w:val="00FB4C0D"/>
    <w:rsid w:val="00FC1E79"/>
    <w:rsid w:val="00FC6768"/>
    <w:rsid w:val="00FD0A63"/>
    <w:rsid w:val="00FD5C2A"/>
    <w:rsid w:val="00FE1775"/>
    <w:rsid w:val="00FE5723"/>
    <w:rsid w:val="00FF4944"/>
    <w:rsid w:val="00FF5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4498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5C3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45C3E"/>
    <w:pPr>
      <w:keepNext/>
      <w:spacing w:line="360" w:lineRule="auto"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qFormat/>
    <w:rsid w:val="00045C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45C3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45C3E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5C3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uiPriority w:val="99"/>
    <w:rsid w:val="00045C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rsid w:val="00045C3E"/>
    <w:pPr>
      <w:jc w:val="both"/>
    </w:pPr>
    <w:rPr>
      <w:szCs w:val="20"/>
    </w:rPr>
  </w:style>
  <w:style w:type="paragraph" w:styleId="30">
    <w:name w:val="Body Text 3"/>
    <w:basedOn w:val="a"/>
    <w:rsid w:val="00045C3E"/>
    <w:rPr>
      <w:szCs w:val="20"/>
    </w:rPr>
  </w:style>
  <w:style w:type="paragraph" w:styleId="a3">
    <w:name w:val="Body Text Indent"/>
    <w:basedOn w:val="a"/>
    <w:link w:val="a4"/>
    <w:rsid w:val="00045C3E"/>
    <w:pPr>
      <w:widowControl w:val="0"/>
      <w:ind w:firstLine="720"/>
      <w:jc w:val="both"/>
    </w:pPr>
    <w:rPr>
      <w:snapToGrid w:val="0"/>
      <w:sz w:val="28"/>
      <w:szCs w:val="20"/>
    </w:rPr>
  </w:style>
  <w:style w:type="paragraph" w:styleId="20">
    <w:name w:val="Body Text Indent 2"/>
    <w:basedOn w:val="a"/>
    <w:rsid w:val="00045C3E"/>
    <w:pPr>
      <w:ind w:firstLine="225"/>
      <w:jc w:val="both"/>
    </w:pPr>
    <w:rPr>
      <w:rFonts w:ascii="Arial" w:hAnsi="Arial" w:cs="Arial"/>
      <w:color w:val="FF0000"/>
      <w:sz w:val="20"/>
    </w:rPr>
  </w:style>
  <w:style w:type="paragraph" w:styleId="31">
    <w:name w:val="Body Text Indent 3"/>
    <w:basedOn w:val="a"/>
    <w:rsid w:val="00045C3E"/>
    <w:pPr>
      <w:ind w:firstLine="708"/>
      <w:jc w:val="both"/>
    </w:pPr>
    <w:rPr>
      <w:rFonts w:ascii="Arial" w:hAnsi="Arial" w:cs="Arial"/>
      <w:sz w:val="20"/>
    </w:rPr>
  </w:style>
  <w:style w:type="paragraph" w:styleId="a5">
    <w:name w:val="Body Text"/>
    <w:basedOn w:val="a"/>
    <w:rsid w:val="00045C3E"/>
    <w:pPr>
      <w:jc w:val="both"/>
    </w:pPr>
    <w:rPr>
      <w:sz w:val="28"/>
      <w:szCs w:val="20"/>
    </w:rPr>
  </w:style>
  <w:style w:type="paragraph" w:styleId="a6">
    <w:name w:val="header"/>
    <w:basedOn w:val="a"/>
    <w:link w:val="a7"/>
    <w:uiPriority w:val="99"/>
    <w:rsid w:val="00045C3E"/>
    <w:pPr>
      <w:tabs>
        <w:tab w:val="center" w:pos="4536"/>
        <w:tab w:val="right" w:pos="9072"/>
      </w:tabs>
    </w:pPr>
    <w:rPr>
      <w:sz w:val="28"/>
      <w:szCs w:val="20"/>
    </w:rPr>
  </w:style>
  <w:style w:type="character" w:styleId="a8">
    <w:name w:val="page number"/>
    <w:basedOn w:val="a0"/>
    <w:rsid w:val="00045C3E"/>
  </w:style>
  <w:style w:type="paragraph" w:customStyle="1" w:styleId="11">
    <w:name w:val="Обычный1"/>
    <w:rsid w:val="00045C3E"/>
    <w:pPr>
      <w:spacing w:line="288" w:lineRule="auto"/>
      <w:ind w:firstLine="720"/>
      <w:jc w:val="both"/>
    </w:pPr>
    <w:rPr>
      <w:spacing w:val="20"/>
      <w:sz w:val="24"/>
    </w:rPr>
  </w:style>
  <w:style w:type="paragraph" w:styleId="a9">
    <w:name w:val="caption"/>
    <w:basedOn w:val="a"/>
    <w:next w:val="a"/>
    <w:qFormat/>
    <w:rsid w:val="00045C3E"/>
    <w:pPr>
      <w:spacing w:line="288" w:lineRule="auto"/>
      <w:jc w:val="center"/>
    </w:pPr>
    <w:rPr>
      <w:b/>
      <w:spacing w:val="20"/>
      <w:szCs w:val="20"/>
    </w:rPr>
  </w:style>
  <w:style w:type="paragraph" w:styleId="aa">
    <w:name w:val="No Spacing"/>
    <w:uiPriority w:val="1"/>
    <w:qFormat/>
    <w:rsid w:val="00D746AF"/>
    <w:rPr>
      <w:sz w:val="24"/>
      <w:szCs w:val="24"/>
    </w:rPr>
  </w:style>
  <w:style w:type="paragraph" w:styleId="ab">
    <w:name w:val="Title"/>
    <w:basedOn w:val="a"/>
    <w:qFormat/>
    <w:rsid w:val="00045C3E"/>
    <w:pPr>
      <w:jc w:val="center"/>
    </w:pPr>
    <w:rPr>
      <w:sz w:val="28"/>
    </w:rPr>
  </w:style>
  <w:style w:type="paragraph" w:customStyle="1" w:styleId="ConsNormal">
    <w:name w:val="ConsNormal"/>
    <w:rsid w:val="00045C3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045C3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45C3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10">
    <w:name w:val="Обычный11"/>
    <w:qFormat/>
    <w:rsid w:val="008D5E97"/>
    <w:pPr>
      <w:spacing w:line="288" w:lineRule="auto"/>
      <w:ind w:firstLine="720"/>
      <w:jc w:val="both"/>
    </w:pPr>
    <w:rPr>
      <w:spacing w:val="20"/>
      <w:sz w:val="24"/>
    </w:rPr>
  </w:style>
  <w:style w:type="paragraph" w:styleId="ac">
    <w:name w:val="List Paragraph"/>
    <w:basedOn w:val="a"/>
    <w:uiPriority w:val="34"/>
    <w:qFormat/>
    <w:rsid w:val="008D5E97"/>
    <w:pPr>
      <w:ind w:left="720" w:firstLine="113"/>
      <w:contextualSpacing/>
      <w:jc w:val="both"/>
    </w:pPr>
    <w:rPr>
      <w:sz w:val="28"/>
    </w:rPr>
  </w:style>
  <w:style w:type="paragraph" w:styleId="ad">
    <w:name w:val="Balloon Text"/>
    <w:basedOn w:val="a"/>
    <w:link w:val="ae"/>
    <w:rsid w:val="007A644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A644E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2A6C5A"/>
    <w:rPr>
      <w:snapToGrid w:val="0"/>
      <w:sz w:val="28"/>
    </w:rPr>
  </w:style>
  <w:style w:type="paragraph" w:styleId="af">
    <w:name w:val="footer"/>
    <w:basedOn w:val="a"/>
    <w:link w:val="af0"/>
    <w:uiPriority w:val="99"/>
    <w:rsid w:val="005776D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776D5"/>
    <w:rPr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5776D5"/>
    <w:rPr>
      <w:sz w:val="28"/>
    </w:rPr>
  </w:style>
  <w:style w:type="paragraph" w:customStyle="1" w:styleId="21">
    <w:name w:val="Обычный2"/>
    <w:rsid w:val="00AD5A6D"/>
    <w:pPr>
      <w:spacing w:line="288" w:lineRule="auto"/>
      <w:ind w:firstLine="720"/>
      <w:jc w:val="both"/>
    </w:pPr>
    <w:rPr>
      <w:spacing w:val="20"/>
      <w:sz w:val="24"/>
    </w:rPr>
  </w:style>
  <w:style w:type="paragraph" w:customStyle="1" w:styleId="32">
    <w:name w:val="Обычный3"/>
    <w:rsid w:val="00AD5A6D"/>
    <w:pPr>
      <w:spacing w:line="288" w:lineRule="auto"/>
      <w:ind w:firstLine="720"/>
      <w:jc w:val="both"/>
    </w:pPr>
    <w:rPr>
      <w:spacing w:val="20"/>
      <w:sz w:val="24"/>
    </w:rPr>
  </w:style>
  <w:style w:type="table" w:styleId="af1">
    <w:name w:val="Table Grid"/>
    <w:basedOn w:val="a1"/>
    <w:uiPriority w:val="59"/>
    <w:rsid w:val="0055031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Гипертекстовая ссылка"/>
    <w:basedOn w:val="a0"/>
    <w:uiPriority w:val="99"/>
    <w:rsid w:val="00AA42B5"/>
    <w:rPr>
      <w:color w:val="106BBE"/>
    </w:rPr>
  </w:style>
  <w:style w:type="paragraph" w:customStyle="1" w:styleId="af3">
    <w:name w:val="Комментарий"/>
    <w:basedOn w:val="a"/>
    <w:next w:val="a"/>
    <w:uiPriority w:val="99"/>
    <w:rsid w:val="0040468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f4">
    <w:name w:val="Информация о версии"/>
    <w:basedOn w:val="af3"/>
    <w:next w:val="a"/>
    <w:uiPriority w:val="99"/>
    <w:rsid w:val="00404682"/>
    <w:rPr>
      <w:i/>
      <w:iCs/>
    </w:rPr>
  </w:style>
  <w:style w:type="paragraph" w:customStyle="1" w:styleId="af5">
    <w:name w:val="Нормальный (таблица)"/>
    <w:basedOn w:val="a"/>
    <w:next w:val="a"/>
    <w:uiPriority w:val="99"/>
    <w:rsid w:val="00225C0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6">
    <w:name w:val="Прижатый влево"/>
    <w:basedOn w:val="a"/>
    <w:next w:val="a"/>
    <w:uiPriority w:val="99"/>
    <w:rsid w:val="00225C00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customStyle="1" w:styleId="af7">
    <w:name w:val="Цветовое выделение"/>
    <w:uiPriority w:val="99"/>
    <w:rsid w:val="005E183D"/>
    <w:rPr>
      <w:b/>
      <w:bCs/>
      <w:color w:val="26282F"/>
    </w:rPr>
  </w:style>
  <w:style w:type="character" w:customStyle="1" w:styleId="10">
    <w:name w:val="Заголовок 1 Знак"/>
    <w:basedOn w:val="a0"/>
    <w:link w:val="1"/>
    <w:rsid w:val="005654BA"/>
    <w:rPr>
      <w:sz w:val="28"/>
    </w:rPr>
  </w:style>
  <w:style w:type="paragraph" w:customStyle="1" w:styleId="af8">
    <w:name w:val="Таблицы (моноширинный)"/>
    <w:basedOn w:val="a"/>
    <w:next w:val="a"/>
    <w:uiPriority w:val="99"/>
    <w:rsid w:val="00412D7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s1">
    <w:name w:val="s_1"/>
    <w:basedOn w:val="a"/>
    <w:rsid w:val="00653C9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5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67\Desktop\&#1059;&#1089;&#1090;&#1072;&#1074;&#1099;%202017\&#1087;&#1086;&#1089;&#1090;&#1072;&#1085;&#1086;&#1074;&#1083;&#1077;&#1085;&#1080;&#1077;%20&#1084;&#1101;&#1088;&#1080;&#1080;%20&#1075;&#1086;&#1088;&#1086;&#1076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A4141D-E020-4C6A-9F57-A9EF5BC50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мэрии города</Template>
  <TotalTime>1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мэрии города</vt:lpstr>
    </vt:vector>
  </TitlesOfParts>
  <Company>Meriya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мэрии города</dc:title>
  <dc:creator>0067 Озякова Анастасия Леонидовна</dc:creator>
  <cp:lastModifiedBy>Uzer</cp:lastModifiedBy>
  <cp:revision>2</cp:revision>
  <cp:lastPrinted>2024-12-26T01:53:00Z</cp:lastPrinted>
  <dcterms:created xsi:type="dcterms:W3CDTF">2025-07-25T13:06:00Z</dcterms:created>
  <dcterms:modified xsi:type="dcterms:W3CDTF">2025-07-25T13:06:00Z</dcterms:modified>
</cp:coreProperties>
</file>