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80B" w:rsidRDefault="000A780B">
      <w:pPr>
        <w:jc w:val="center"/>
      </w:pPr>
    </w:p>
    <w:p w:rsidR="00C95344" w:rsidRDefault="00C95344" w:rsidP="00C95344">
      <w:pPr>
        <w:ind w:left="6379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C95344" w:rsidRDefault="00C95344" w:rsidP="00C95344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мэрии города муниципального образования </w:t>
      </w:r>
    </w:p>
    <w:p w:rsidR="00C95344" w:rsidRDefault="00C95344" w:rsidP="00C95344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«Город Биробиджан» </w:t>
      </w:r>
    </w:p>
    <w:p w:rsidR="00C95344" w:rsidRDefault="00C95344" w:rsidP="00C95344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Еврейской автономной </w:t>
      </w:r>
    </w:p>
    <w:p w:rsidR="00C95344" w:rsidRDefault="00C95344" w:rsidP="00C95344">
      <w:pPr>
        <w:ind w:left="6379"/>
        <w:rPr>
          <w:sz w:val="28"/>
          <w:szCs w:val="28"/>
        </w:rPr>
      </w:pPr>
      <w:r>
        <w:rPr>
          <w:sz w:val="28"/>
          <w:szCs w:val="28"/>
        </w:rPr>
        <w:t>области</w:t>
      </w:r>
    </w:p>
    <w:p w:rsidR="00C95344" w:rsidRDefault="00C95344" w:rsidP="00C953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 w:rsidR="006334A5">
        <w:rPr>
          <w:sz w:val="28"/>
          <w:szCs w:val="28"/>
        </w:rPr>
        <w:t xml:space="preserve"> </w:t>
      </w:r>
      <w:r>
        <w:rPr>
          <w:sz w:val="28"/>
          <w:szCs w:val="28"/>
        </w:rPr>
        <w:t>от __________ № _____</w:t>
      </w:r>
    </w:p>
    <w:p w:rsidR="00635A95" w:rsidRDefault="003F659E" w:rsidP="00C67D88">
      <w:pPr>
        <w:ind w:left="5672" w:firstLine="709"/>
        <w:rPr>
          <w:sz w:val="28"/>
          <w:szCs w:val="28"/>
        </w:rPr>
      </w:pPr>
      <w:r>
        <w:rPr>
          <w:sz w:val="28"/>
          <w:szCs w:val="28"/>
        </w:rPr>
        <w:tab/>
      </w:r>
    </w:p>
    <w:p w:rsidR="00345330" w:rsidRDefault="00345330" w:rsidP="0061568F">
      <w:pPr>
        <w:ind w:left="6379"/>
        <w:rPr>
          <w:sz w:val="28"/>
          <w:szCs w:val="28"/>
        </w:rPr>
      </w:pPr>
    </w:p>
    <w:p w:rsidR="0061568F" w:rsidRPr="00566D30" w:rsidRDefault="00704CF9" w:rsidP="00704CF9">
      <w:pPr>
        <w:tabs>
          <w:tab w:val="left" w:pos="6379"/>
        </w:tabs>
        <w:ind w:firstLine="709"/>
        <w:jc w:val="center"/>
        <w:rPr>
          <w:sz w:val="28"/>
          <w:szCs w:val="28"/>
        </w:rPr>
      </w:pPr>
      <w:r w:rsidRPr="00704CF9">
        <w:rPr>
          <w:b/>
          <w:sz w:val="28"/>
          <w:szCs w:val="28"/>
        </w:rPr>
        <w:t xml:space="preserve">                                                       </w:t>
      </w:r>
      <w:r w:rsidR="0061568F" w:rsidRPr="00566D30">
        <w:rPr>
          <w:sz w:val="28"/>
          <w:szCs w:val="28"/>
        </w:rPr>
        <w:t xml:space="preserve">Мэру города </w:t>
      </w:r>
    </w:p>
    <w:p w:rsidR="0061568F" w:rsidRPr="000F369E" w:rsidRDefault="00704CF9" w:rsidP="00704CF9">
      <w:pPr>
        <w:ind w:firstLine="709"/>
        <w:jc w:val="center"/>
        <w:rPr>
          <w:sz w:val="28"/>
          <w:szCs w:val="28"/>
        </w:rPr>
      </w:pPr>
      <w:r w:rsidRPr="00412D7C">
        <w:rPr>
          <w:sz w:val="28"/>
          <w:szCs w:val="28"/>
        </w:rPr>
        <w:t xml:space="preserve">                                                   </w:t>
      </w:r>
      <w:r w:rsidR="001E7BF2">
        <w:rPr>
          <w:sz w:val="28"/>
          <w:szCs w:val="28"/>
        </w:rPr>
        <w:t xml:space="preserve">     А.А. Кузьмину</w:t>
      </w:r>
      <w:r w:rsidRPr="00412D7C">
        <w:rPr>
          <w:sz w:val="28"/>
          <w:szCs w:val="28"/>
        </w:rPr>
        <w:t xml:space="preserve">         </w:t>
      </w:r>
    </w:p>
    <w:p w:rsidR="00192B68" w:rsidRPr="000F369E" w:rsidRDefault="00192B68" w:rsidP="001E7BF2">
      <w:pPr>
        <w:rPr>
          <w:sz w:val="28"/>
          <w:szCs w:val="28"/>
        </w:rPr>
      </w:pPr>
    </w:p>
    <w:p w:rsidR="001E7BF2" w:rsidRPr="001E7BF2" w:rsidRDefault="0061568F" w:rsidP="001E7BF2">
      <w:pPr>
        <w:jc w:val="center"/>
        <w:rPr>
          <w:sz w:val="26"/>
          <w:szCs w:val="26"/>
        </w:rPr>
      </w:pPr>
      <w:proofErr w:type="gramStart"/>
      <w:r w:rsidRPr="00BB1523">
        <w:rPr>
          <w:sz w:val="28"/>
          <w:szCs w:val="28"/>
        </w:rPr>
        <w:t xml:space="preserve">Заявление </w:t>
      </w:r>
      <w:r w:rsidRPr="00BB1523">
        <w:rPr>
          <w:sz w:val="28"/>
          <w:szCs w:val="28"/>
        </w:rPr>
        <w:br/>
      </w:r>
      <w:r w:rsidR="001E7BF2" w:rsidRPr="001E7BF2">
        <w:rPr>
          <w:sz w:val="26"/>
          <w:szCs w:val="26"/>
        </w:rPr>
        <w:t>об освобождении  от платы, взимаемой за присмотр и уход за детьми участников специальной военной операции, осваивающими образовательные программы дошкольного образования в муниципальных образовательных  организациях, находящихся на территории муниципального образования «Город Биробиджан» Еврейской автономной области</w:t>
      </w:r>
      <w:proofErr w:type="gramEnd"/>
    </w:p>
    <w:p w:rsidR="0061568F" w:rsidRPr="001E7BF2" w:rsidRDefault="0061568F" w:rsidP="001E7BF2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Я, _________________________________</w:t>
      </w:r>
      <w:r w:rsidR="00C67D88" w:rsidRPr="001E7BF2">
        <w:rPr>
          <w:sz w:val="26"/>
          <w:szCs w:val="26"/>
        </w:rPr>
        <w:t>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80"/>
      </w:tblGrid>
      <w:tr w:rsidR="0061568F" w:rsidRPr="001E7BF2" w:rsidTr="00630F55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:rsidR="0061568F" w:rsidRPr="001E7BF2" w:rsidRDefault="0061568F" w:rsidP="00630F55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1E7BF2">
              <w:rPr>
                <w:rFonts w:ascii="Times New Roman" w:hAnsi="Times New Roman" w:cs="Times New Roman"/>
                <w:sz w:val="26"/>
                <w:szCs w:val="26"/>
              </w:rPr>
              <w:t>(полные ФИО (последнее - при наличии)</w:t>
            </w:r>
            <w:proofErr w:type="gramStart"/>
            <w:r w:rsidRPr="001E7BF2">
              <w:rPr>
                <w:rFonts w:ascii="Times New Roman" w:hAnsi="Times New Roman" w:cs="Times New Roman"/>
                <w:sz w:val="26"/>
                <w:szCs w:val="26"/>
              </w:rPr>
              <w:t>)р</w:t>
            </w:r>
            <w:proofErr w:type="gramEnd"/>
            <w:r w:rsidRPr="001E7BF2">
              <w:rPr>
                <w:rFonts w:ascii="Times New Roman" w:hAnsi="Times New Roman" w:cs="Times New Roman"/>
                <w:sz w:val="26"/>
                <w:szCs w:val="26"/>
              </w:rPr>
              <w:t>одителя (законного представителя)</w:t>
            </w:r>
          </w:p>
        </w:tc>
      </w:tr>
    </w:tbl>
    <w:p w:rsidR="0061568F" w:rsidRPr="001E7BF2" w:rsidRDefault="0061568F" w:rsidP="00C67D88">
      <w:pPr>
        <w:pStyle w:val="af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 xml:space="preserve">Дата рождения: ____ _______________ ___ </w:t>
      </w:r>
      <w:proofErr w:type="gramStart"/>
      <w:r w:rsidRPr="001E7BF2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1E7BF2">
        <w:rPr>
          <w:rFonts w:ascii="Times New Roman" w:hAnsi="Times New Roman" w:cs="Times New Roman"/>
          <w:sz w:val="26"/>
          <w:szCs w:val="26"/>
        </w:rPr>
        <w:t>.</w:t>
      </w:r>
    </w:p>
    <w:p w:rsidR="0061568F" w:rsidRPr="001E7BF2" w:rsidRDefault="0061568F" w:rsidP="00C67D88">
      <w:pPr>
        <w:pStyle w:val="af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Адрес (по прописке): ________________________________________________</w:t>
      </w:r>
    </w:p>
    <w:p w:rsidR="0061568F" w:rsidRPr="001E7BF2" w:rsidRDefault="0061568F" w:rsidP="00C67D88">
      <w:pPr>
        <w:pStyle w:val="af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Паспорт: серия ______________, номер ________________________________</w:t>
      </w:r>
    </w:p>
    <w:p w:rsidR="0061568F" w:rsidRPr="001E7BF2" w:rsidRDefault="00C67D88" w:rsidP="00C67D88">
      <w:pPr>
        <w:pStyle w:val="af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Д</w:t>
      </w:r>
      <w:r w:rsidR="0061568F" w:rsidRPr="001E7BF2">
        <w:rPr>
          <w:rFonts w:ascii="Times New Roman" w:hAnsi="Times New Roman" w:cs="Times New Roman"/>
          <w:sz w:val="26"/>
          <w:szCs w:val="26"/>
        </w:rPr>
        <w:t xml:space="preserve">ата выдачи ____________, кем </w:t>
      </w:r>
      <w:proofErr w:type="gramStart"/>
      <w:r w:rsidR="0061568F" w:rsidRPr="001E7BF2">
        <w:rPr>
          <w:rFonts w:ascii="Times New Roman" w:hAnsi="Times New Roman" w:cs="Times New Roman"/>
          <w:sz w:val="26"/>
          <w:szCs w:val="26"/>
        </w:rPr>
        <w:t>выдан</w:t>
      </w:r>
      <w:proofErr w:type="gramEnd"/>
      <w:r w:rsidR="0061568F" w:rsidRPr="001E7BF2">
        <w:rPr>
          <w:rFonts w:ascii="Times New Roman" w:hAnsi="Times New Roman" w:cs="Times New Roman"/>
          <w:sz w:val="26"/>
          <w:szCs w:val="26"/>
        </w:rPr>
        <w:t xml:space="preserve"> _________________________________</w:t>
      </w:r>
    </w:p>
    <w:p w:rsidR="0061568F" w:rsidRPr="001E7BF2" w:rsidRDefault="00C67D88" w:rsidP="00C67D88">
      <w:pPr>
        <w:pStyle w:val="af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Т</w:t>
      </w:r>
      <w:r w:rsidR="0061568F" w:rsidRPr="001E7BF2">
        <w:rPr>
          <w:rFonts w:ascii="Times New Roman" w:hAnsi="Times New Roman" w:cs="Times New Roman"/>
          <w:sz w:val="26"/>
          <w:szCs w:val="26"/>
        </w:rPr>
        <w:t>елефон ________________________</w:t>
      </w:r>
      <w:r w:rsidRPr="001E7BF2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61568F" w:rsidRPr="001E7BF2" w:rsidRDefault="0061568F" w:rsidP="00C67D88">
      <w:pPr>
        <w:jc w:val="both"/>
        <w:rPr>
          <w:sz w:val="26"/>
          <w:szCs w:val="26"/>
        </w:rPr>
      </w:pPr>
      <w:r w:rsidRPr="001E7BF2">
        <w:rPr>
          <w:sz w:val="26"/>
          <w:szCs w:val="26"/>
        </w:rPr>
        <w:t>Прошу освободить от родительской платы за присмотр и уход, взимаемой</w:t>
      </w:r>
    </w:p>
    <w:p w:rsidR="00E93851" w:rsidRPr="001E7BF2" w:rsidRDefault="0061568F" w:rsidP="00C67D88">
      <w:pPr>
        <w:jc w:val="both"/>
        <w:rPr>
          <w:sz w:val="26"/>
          <w:szCs w:val="26"/>
        </w:rPr>
      </w:pPr>
      <w:r w:rsidRPr="001E7BF2">
        <w:rPr>
          <w:sz w:val="26"/>
          <w:szCs w:val="26"/>
        </w:rPr>
        <w:t>за содержание ______________________________</w:t>
      </w:r>
      <w:r w:rsidR="00E93851" w:rsidRPr="001E7BF2">
        <w:rPr>
          <w:sz w:val="26"/>
          <w:szCs w:val="26"/>
        </w:rPr>
        <w:t xml:space="preserve"> ребенка </w:t>
      </w:r>
      <w:proofErr w:type="gramStart"/>
      <w:r w:rsidR="00E93851" w:rsidRPr="001E7BF2">
        <w:rPr>
          <w:sz w:val="26"/>
          <w:szCs w:val="26"/>
        </w:rPr>
        <w:t>в</w:t>
      </w:r>
      <w:proofErr w:type="gramEnd"/>
      <w:r w:rsidR="00C67D88" w:rsidRPr="001E7BF2">
        <w:rPr>
          <w:sz w:val="26"/>
          <w:szCs w:val="26"/>
        </w:rPr>
        <w:t>_______________</w:t>
      </w:r>
    </w:p>
    <w:p w:rsidR="00E93851" w:rsidRPr="001E7BF2" w:rsidRDefault="00E93851" w:rsidP="00E93851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(ФИО ребенка)</w:t>
      </w:r>
    </w:p>
    <w:p w:rsidR="00AA01C2" w:rsidRPr="001E7BF2" w:rsidRDefault="00D61689" w:rsidP="00AA01C2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________________________________________ образовательной организации                (наименование МБДОУ)</w:t>
      </w:r>
    </w:p>
    <w:p w:rsidR="00A02EC6" w:rsidRPr="001E7BF2" w:rsidRDefault="00D87127" w:rsidP="009F2EF3">
      <w:pPr>
        <w:tabs>
          <w:tab w:val="center" w:pos="4677"/>
        </w:tabs>
        <w:rPr>
          <w:sz w:val="26"/>
          <w:szCs w:val="26"/>
        </w:rPr>
      </w:pPr>
      <w:r w:rsidRPr="001E7BF2">
        <w:rPr>
          <w:sz w:val="26"/>
          <w:szCs w:val="26"/>
        </w:rPr>
        <w:t>П</w:t>
      </w:r>
      <w:r w:rsidR="00AA01C2" w:rsidRPr="001E7BF2">
        <w:rPr>
          <w:sz w:val="26"/>
          <w:szCs w:val="26"/>
        </w:rPr>
        <w:t xml:space="preserve">ериод </w:t>
      </w:r>
      <w:r w:rsidR="009F2EF3" w:rsidRPr="001E7BF2">
        <w:rPr>
          <w:sz w:val="26"/>
          <w:szCs w:val="26"/>
        </w:rPr>
        <w:t>освобождения</w:t>
      </w:r>
      <w:r w:rsidR="00EF7F29" w:rsidRPr="001E7BF2">
        <w:rPr>
          <w:sz w:val="26"/>
          <w:szCs w:val="26"/>
        </w:rPr>
        <w:t>:</w:t>
      </w:r>
      <w:r w:rsidR="009F2EF3" w:rsidRPr="001E7BF2">
        <w:rPr>
          <w:sz w:val="26"/>
          <w:szCs w:val="26"/>
        </w:rPr>
        <w:t xml:space="preserve">  </w:t>
      </w:r>
      <w:r w:rsidR="00EF7F29" w:rsidRPr="001E7BF2">
        <w:rPr>
          <w:sz w:val="26"/>
          <w:szCs w:val="26"/>
        </w:rPr>
        <w:t>______________________________________________</w:t>
      </w:r>
      <w:r w:rsidR="009F2EF3" w:rsidRPr="001E7BF2">
        <w:rPr>
          <w:sz w:val="26"/>
          <w:szCs w:val="26"/>
        </w:rPr>
        <w:t xml:space="preserve">  </w:t>
      </w:r>
    </w:p>
    <w:p w:rsidR="009F2EF3" w:rsidRPr="001E7BF2" w:rsidRDefault="009B1404" w:rsidP="009B1404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(указать год)</w:t>
      </w:r>
    </w:p>
    <w:p w:rsidR="0061568F" w:rsidRPr="001E7BF2" w:rsidRDefault="0061568F" w:rsidP="0061568F">
      <w:pPr>
        <w:rPr>
          <w:sz w:val="26"/>
          <w:szCs w:val="26"/>
        </w:rPr>
      </w:pPr>
      <w:r w:rsidRPr="001E7BF2">
        <w:rPr>
          <w:sz w:val="26"/>
          <w:szCs w:val="26"/>
        </w:rPr>
        <w:t>В связи с участием в специальной военной операции отца/матери</w:t>
      </w:r>
      <w:r w:rsidR="00C67D88" w:rsidRPr="001E7BF2">
        <w:rPr>
          <w:sz w:val="26"/>
          <w:szCs w:val="26"/>
        </w:rPr>
        <w:t>__________</w:t>
      </w:r>
      <w:r w:rsidRPr="001E7BF2">
        <w:rPr>
          <w:sz w:val="26"/>
          <w:szCs w:val="26"/>
        </w:rPr>
        <w:t xml:space="preserve"> __________________________________________________________________</w:t>
      </w:r>
    </w:p>
    <w:p w:rsidR="0061568F" w:rsidRPr="001E7BF2" w:rsidRDefault="0061568F" w:rsidP="00D61689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(ФИО отца/матери)</w:t>
      </w:r>
    </w:p>
    <w:p w:rsidR="0061568F" w:rsidRPr="001E7BF2" w:rsidRDefault="0061568F" w:rsidP="0061568F">
      <w:pPr>
        <w:pStyle w:val="af6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:rsidR="0061568F" w:rsidRPr="00244A06" w:rsidRDefault="0061568F" w:rsidP="0061568F">
      <w:pPr>
        <w:pStyle w:val="af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1.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1568F" w:rsidRPr="00244A06" w:rsidRDefault="0061568F" w:rsidP="0061568F">
      <w:pPr>
        <w:pStyle w:val="af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2.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1568F" w:rsidRPr="00244A06" w:rsidRDefault="0061568F" w:rsidP="0061568F">
      <w:pPr>
        <w:pStyle w:val="af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3.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1568F" w:rsidRPr="00244A06" w:rsidRDefault="0061568F" w:rsidP="0061568F">
      <w:pPr>
        <w:pStyle w:val="af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4.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1568F" w:rsidRPr="00244A06" w:rsidRDefault="0061568F" w:rsidP="0061568F">
      <w:pPr>
        <w:pStyle w:val="af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5.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1568F" w:rsidRPr="00244A06" w:rsidRDefault="0061568F" w:rsidP="0061568F">
      <w:pPr>
        <w:pStyle w:val="af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6.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1568F" w:rsidRDefault="0061568F" w:rsidP="006156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                                                  ____________________</w:t>
      </w:r>
    </w:p>
    <w:p w:rsidR="00BB1523" w:rsidRDefault="00BB1523" w:rsidP="00BB1523">
      <w:pPr>
        <w:jc w:val="center"/>
        <w:rPr>
          <w:sz w:val="20"/>
          <w:szCs w:val="20"/>
        </w:rPr>
        <w:sectPr w:rsidR="00BB1523" w:rsidSect="00161B3B">
          <w:headerReference w:type="firs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0"/>
          <w:szCs w:val="20"/>
        </w:rPr>
        <w:t xml:space="preserve">(подпись)                                                                                                                      </w:t>
      </w:r>
      <w:r w:rsidR="0061568F" w:rsidRPr="00D61689">
        <w:rPr>
          <w:sz w:val="20"/>
          <w:szCs w:val="20"/>
        </w:rPr>
        <w:t xml:space="preserve"> (дата)</w:t>
      </w:r>
    </w:p>
    <w:p w:rsidR="00DC7239" w:rsidRPr="0058212F" w:rsidRDefault="00DC7239" w:rsidP="001E7BF2">
      <w:pPr>
        <w:jc w:val="both"/>
        <w:rPr>
          <w:sz w:val="28"/>
          <w:szCs w:val="28"/>
        </w:rPr>
      </w:pPr>
    </w:p>
    <w:sectPr w:rsidR="00DC7239" w:rsidRPr="0058212F" w:rsidSect="009F3808">
      <w:headerReference w:type="first" r:id="rId9"/>
      <w:pgSz w:w="11906" w:h="16838"/>
      <w:pgMar w:top="1134" w:right="170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580" w:rsidRDefault="00634580">
      <w:r>
        <w:separator/>
      </w:r>
    </w:p>
  </w:endnote>
  <w:endnote w:type="continuationSeparator" w:id="0">
    <w:p w:rsidR="00634580" w:rsidRDefault="00634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580" w:rsidRDefault="00634580">
      <w:r>
        <w:separator/>
      </w:r>
    </w:p>
  </w:footnote>
  <w:footnote w:type="continuationSeparator" w:id="0">
    <w:p w:rsidR="00634580" w:rsidRDefault="006345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C7" w:rsidRPr="00136108" w:rsidRDefault="00136108">
    <w:pPr>
      <w:pStyle w:val="a6"/>
      <w:jc w:val="center"/>
    </w:pPr>
    <w:r>
      <w:t>3</w:t>
    </w:r>
  </w:p>
  <w:p w:rsidR="003B5FC7" w:rsidRDefault="003B5FC7" w:rsidP="002D4039">
    <w:pPr>
      <w:pStyle w:val="a6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90" w:rsidRDefault="00033B90" w:rsidP="002D4039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A0C99"/>
    <w:multiLevelType w:val="hybridMultilevel"/>
    <w:tmpl w:val="0402FB7A"/>
    <w:lvl w:ilvl="0" w:tplc="5C441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2521A3"/>
    <w:multiLevelType w:val="hybridMultilevel"/>
    <w:tmpl w:val="4CDAE01A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53192C"/>
    <w:multiLevelType w:val="hybridMultilevel"/>
    <w:tmpl w:val="45BC8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E6611D"/>
    <w:multiLevelType w:val="hybridMultilevel"/>
    <w:tmpl w:val="AA228652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EE0A22"/>
    <w:multiLevelType w:val="multilevel"/>
    <w:tmpl w:val="63867F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22653EA3"/>
    <w:multiLevelType w:val="multilevel"/>
    <w:tmpl w:val="6B8C7784"/>
    <w:lvl w:ilvl="0">
      <w:start w:val="1"/>
      <w:numFmt w:val="decimal"/>
      <w:lvlText w:val="%1."/>
      <w:lvlJc w:val="left"/>
      <w:pPr>
        <w:ind w:left="975" w:hanging="61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>
    <w:nsid w:val="26BF342B"/>
    <w:multiLevelType w:val="hybridMultilevel"/>
    <w:tmpl w:val="107E241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7">
    <w:nsid w:val="29347777"/>
    <w:multiLevelType w:val="multilevel"/>
    <w:tmpl w:val="D956769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>
    <w:nsid w:val="2A261B90"/>
    <w:multiLevelType w:val="multilevel"/>
    <w:tmpl w:val="2E18B478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2D6C4E65"/>
    <w:multiLevelType w:val="hybridMultilevel"/>
    <w:tmpl w:val="5EE28964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F9081B"/>
    <w:multiLevelType w:val="multilevel"/>
    <w:tmpl w:val="DBFE62BE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3A1915D2"/>
    <w:multiLevelType w:val="hybridMultilevel"/>
    <w:tmpl w:val="AE32220A"/>
    <w:lvl w:ilvl="0" w:tplc="54A0E5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3D6825"/>
    <w:multiLevelType w:val="hybridMultilevel"/>
    <w:tmpl w:val="44E47310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125236D"/>
    <w:multiLevelType w:val="hybridMultilevel"/>
    <w:tmpl w:val="A5E025C8"/>
    <w:lvl w:ilvl="0" w:tplc="04C2EAD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67381859"/>
    <w:multiLevelType w:val="hybridMultilevel"/>
    <w:tmpl w:val="94C48ABA"/>
    <w:lvl w:ilvl="0" w:tplc="5C441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AFB6A94"/>
    <w:multiLevelType w:val="hybridMultilevel"/>
    <w:tmpl w:val="F9B05D18"/>
    <w:lvl w:ilvl="0" w:tplc="850E0AB4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16">
    <w:nsid w:val="70D26FC7"/>
    <w:multiLevelType w:val="hybridMultilevel"/>
    <w:tmpl w:val="07907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501863"/>
    <w:multiLevelType w:val="hybridMultilevel"/>
    <w:tmpl w:val="79D68A6E"/>
    <w:lvl w:ilvl="0" w:tplc="55DA0E2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12"/>
  </w:num>
  <w:num w:numId="5">
    <w:abstractNumId w:val="15"/>
  </w:num>
  <w:num w:numId="6">
    <w:abstractNumId w:val="1"/>
  </w:num>
  <w:num w:numId="7">
    <w:abstractNumId w:val="3"/>
  </w:num>
  <w:num w:numId="8">
    <w:abstractNumId w:val="13"/>
  </w:num>
  <w:num w:numId="9">
    <w:abstractNumId w:val="17"/>
  </w:num>
  <w:num w:numId="10">
    <w:abstractNumId w:val="6"/>
  </w:num>
  <w:num w:numId="11">
    <w:abstractNumId w:val="2"/>
  </w:num>
  <w:num w:numId="12">
    <w:abstractNumId w:val="16"/>
  </w:num>
  <w:num w:numId="13">
    <w:abstractNumId w:val="5"/>
  </w:num>
  <w:num w:numId="14">
    <w:abstractNumId w:val="10"/>
  </w:num>
  <w:num w:numId="15">
    <w:abstractNumId w:val="8"/>
  </w:num>
  <w:num w:numId="16">
    <w:abstractNumId w:val="11"/>
  </w:num>
  <w:num w:numId="17">
    <w:abstractNumId w:val="7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attachedTemplate r:id="rId1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23757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7A644E"/>
    <w:rsid w:val="000033E2"/>
    <w:rsid w:val="000052EC"/>
    <w:rsid w:val="000102E0"/>
    <w:rsid w:val="0001064B"/>
    <w:rsid w:val="00010F2B"/>
    <w:rsid w:val="000110BA"/>
    <w:rsid w:val="00011A35"/>
    <w:rsid w:val="00014A8C"/>
    <w:rsid w:val="00015CED"/>
    <w:rsid w:val="000179F5"/>
    <w:rsid w:val="00021018"/>
    <w:rsid w:val="000216A3"/>
    <w:rsid w:val="000224D0"/>
    <w:rsid w:val="00022BCD"/>
    <w:rsid w:val="00022F21"/>
    <w:rsid w:val="00027AD1"/>
    <w:rsid w:val="00030DA3"/>
    <w:rsid w:val="00030EB3"/>
    <w:rsid w:val="0003274B"/>
    <w:rsid w:val="00033B90"/>
    <w:rsid w:val="00036EEB"/>
    <w:rsid w:val="00036FE8"/>
    <w:rsid w:val="00037F1B"/>
    <w:rsid w:val="000402A4"/>
    <w:rsid w:val="0004177B"/>
    <w:rsid w:val="000426E7"/>
    <w:rsid w:val="00042B18"/>
    <w:rsid w:val="00043194"/>
    <w:rsid w:val="00045C3E"/>
    <w:rsid w:val="0004741D"/>
    <w:rsid w:val="00047E46"/>
    <w:rsid w:val="00051A12"/>
    <w:rsid w:val="000536AE"/>
    <w:rsid w:val="00057ADF"/>
    <w:rsid w:val="00061131"/>
    <w:rsid w:val="00063ED3"/>
    <w:rsid w:val="00063F56"/>
    <w:rsid w:val="000649D5"/>
    <w:rsid w:val="00067468"/>
    <w:rsid w:val="00067FD2"/>
    <w:rsid w:val="0008036E"/>
    <w:rsid w:val="00080ECF"/>
    <w:rsid w:val="00082136"/>
    <w:rsid w:val="000867B4"/>
    <w:rsid w:val="00090287"/>
    <w:rsid w:val="00091C15"/>
    <w:rsid w:val="00092585"/>
    <w:rsid w:val="0009438A"/>
    <w:rsid w:val="000A246B"/>
    <w:rsid w:val="000A513C"/>
    <w:rsid w:val="000A6BB6"/>
    <w:rsid w:val="000A780B"/>
    <w:rsid w:val="000B642D"/>
    <w:rsid w:val="000C0DE2"/>
    <w:rsid w:val="000C358F"/>
    <w:rsid w:val="000C4F2A"/>
    <w:rsid w:val="000C7B22"/>
    <w:rsid w:val="000D0141"/>
    <w:rsid w:val="000D365A"/>
    <w:rsid w:val="000D5967"/>
    <w:rsid w:val="000E5478"/>
    <w:rsid w:val="000E63C4"/>
    <w:rsid w:val="000E6E06"/>
    <w:rsid w:val="000E7368"/>
    <w:rsid w:val="000F369E"/>
    <w:rsid w:val="000F43A6"/>
    <w:rsid w:val="000F6729"/>
    <w:rsid w:val="00102E57"/>
    <w:rsid w:val="00113780"/>
    <w:rsid w:val="00113F0A"/>
    <w:rsid w:val="00114576"/>
    <w:rsid w:val="00123EF9"/>
    <w:rsid w:val="00125D7D"/>
    <w:rsid w:val="00136108"/>
    <w:rsid w:val="00142949"/>
    <w:rsid w:val="00143126"/>
    <w:rsid w:val="001439D0"/>
    <w:rsid w:val="00143F10"/>
    <w:rsid w:val="00144A2A"/>
    <w:rsid w:val="001454FC"/>
    <w:rsid w:val="00145502"/>
    <w:rsid w:val="00146032"/>
    <w:rsid w:val="00147378"/>
    <w:rsid w:val="001479C1"/>
    <w:rsid w:val="00150D58"/>
    <w:rsid w:val="00151DD3"/>
    <w:rsid w:val="00154744"/>
    <w:rsid w:val="00155430"/>
    <w:rsid w:val="001617F4"/>
    <w:rsid w:val="00161B3B"/>
    <w:rsid w:val="0016207D"/>
    <w:rsid w:val="00163BBF"/>
    <w:rsid w:val="001734A8"/>
    <w:rsid w:val="00173785"/>
    <w:rsid w:val="00176DAC"/>
    <w:rsid w:val="00176F74"/>
    <w:rsid w:val="001771C0"/>
    <w:rsid w:val="0018134F"/>
    <w:rsid w:val="001837C9"/>
    <w:rsid w:val="001856E2"/>
    <w:rsid w:val="00187A47"/>
    <w:rsid w:val="00187C56"/>
    <w:rsid w:val="001913C0"/>
    <w:rsid w:val="00192B68"/>
    <w:rsid w:val="00194326"/>
    <w:rsid w:val="00194D4D"/>
    <w:rsid w:val="001958FC"/>
    <w:rsid w:val="001960E3"/>
    <w:rsid w:val="001A0A82"/>
    <w:rsid w:val="001A1308"/>
    <w:rsid w:val="001B1636"/>
    <w:rsid w:val="001B20B0"/>
    <w:rsid w:val="001B2EAD"/>
    <w:rsid w:val="001B401B"/>
    <w:rsid w:val="001B58BF"/>
    <w:rsid w:val="001B6895"/>
    <w:rsid w:val="001B6F75"/>
    <w:rsid w:val="001C26C7"/>
    <w:rsid w:val="001C3647"/>
    <w:rsid w:val="001D584C"/>
    <w:rsid w:val="001D75E7"/>
    <w:rsid w:val="001D7EA4"/>
    <w:rsid w:val="001E3D2C"/>
    <w:rsid w:val="001E6758"/>
    <w:rsid w:val="001E7BF2"/>
    <w:rsid w:val="001F0B41"/>
    <w:rsid w:val="00204B7B"/>
    <w:rsid w:val="00213C44"/>
    <w:rsid w:val="00213FD4"/>
    <w:rsid w:val="00213FDA"/>
    <w:rsid w:val="0021451D"/>
    <w:rsid w:val="00215DA9"/>
    <w:rsid w:val="00220C66"/>
    <w:rsid w:val="00222302"/>
    <w:rsid w:val="00225C00"/>
    <w:rsid w:val="00227511"/>
    <w:rsid w:val="0023318F"/>
    <w:rsid w:val="002368C0"/>
    <w:rsid w:val="00241C98"/>
    <w:rsid w:val="00244A06"/>
    <w:rsid w:val="00252C02"/>
    <w:rsid w:val="0025351B"/>
    <w:rsid w:val="00253E0A"/>
    <w:rsid w:val="00255C25"/>
    <w:rsid w:val="00264322"/>
    <w:rsid w:val="002657C2"/>
    <w:rsid w:val="00271F14"/>
    <w:rsid w:val="002722FF"/>
    <w:rsid w:val="00273DEF"/>
    <w:rsid w:val="0027410C"/>
    <w:rsid w:val="0027586D"/>
    <w:rsid w:val="00275907"/>
    <w:rsid w:val="00283195"/>
    <w:rsid w:val="002838D6"/>
    <w:rsid w:val="002842F1"/>
    <w:rsid w:val="00284EE5"/>
    <w:rsid w:val="00285313"/>
    <w:rsid w:val="00285D84"/>
    <w:rsid w:val="00287461"/>
    <w:rsid w:val="002913A2"/>
    <w:rsid w:val="00291A45"/>
    <w:rsid w:val="00291C8E"/>
    <w:rsid w:val="0029211E"/>
    <w:rsid w:val="00295FA3"/>
    <w:rsid w:val="002A0D53"/>
    <w:rsid w:val="002A61A9"/>
    <w:rsid w:val="002A6C5A"/>
    <w:rsid w:val="002B094C"/>
    <w:rsid w:val="002B15DD"/>
    <w:rsid w:val="002B62F2"/>
    <w:rsid w:val="002B7A46"/>
    <w:rsid w:val="002B7D6D"/>
    <w:rsid w:val="002C200E"/>
    <w:rsid w:val="002C4266"/>
    <w:rsid w:val="002C5490"/>
    <w:rsid w:val="002C59F6"/>
    <w:rsid w:val="002C7B28"/>
    <w:rsid w:val="002D0F17"/>
    <w:rsid w:val="002D1646"/>
    <w:rsid w:val="002D21F0"/>
    <w:rsid w:val="002D4039"/>
    <w:rsid w:val="002D5213"/>
    <w:rsid w:val="002E0958"/>
    <w:rsid w:val="002E148F"/>
    <w:rsid w:val="002E29D5"/>
    <w:rsid w:val="002E305D"/>
    <w:rsid w:val="002E35EE"/>
    <w:rsid w:val="002E43F9"/>
    <w:rsid w:val="002E4A88"/>
    <w:rsid w:val="002E4C6E"/>
    <w:rsid w:val="002E5BCA"/>
    <w:rsid w:val="002E603F"/>
    <w:rsid w:val="002E6B8D"/>
    <w:rsid w:val="002E744B"/>
    <w:rsid w:val="002E7F86"/>
    <w:rsid w:val="002F17CC"/>
    <w:rsid w:val="002F35B8"/>
    <w:rsid w:val="00301A40"/>
    <w:rsid w:val="003027D4"/>
    <w:rsid w:val="00303806"/>
    <w:rsid w:val="00306056"/>
    <w:rsid w:val="00306278"/>
    <w:rsid w:val="0030701E"/>
    <w:rsid w:val="0031255C"/>
    <w:rsid w:val="0031266B"/>
    <w:rsid w:val="00313E46"/>
    <w:rsid w:val="00314677"/>
    <w:rsid w:val="0031531A"/>
    <w:rsid w:val="003153C4"/>
    <w:rsid w:val="0031649E"/>
    <w:rsid w:val="00317C0A"/>
    <w:rsid w:val="003202AD"/>
    <w:rsid w:val="003207A5"/>
    <w:rsid w:val="003236AA"/>
    <w:rsid w:val="00326DD1"/>
    <w:rsid w:val="003270BE"/>
    <w:rsid w:val="003276B2"/>
    <w:rsid w:val="00327BD7"/>
    <w:rsid w:val="00331A7A"/>
    <w:rsid w:val="00331CCD"/>
    <w:rsid w:val="00331E2F"/>
    <w:rsid w:val="00332B39"/>
    <w:rsid w:val="003341B2"/>
    <w:rsid w:val="003364B0"/>
    <w:rsid w:val="00336AE5"/>
    <w:rsid w:val="00337A5C"/>
    <w:rsid w:val="00337F74"/>
    <w:rsid w:val="003401AD"/>
    <w:rsid w:val="0034377D"/>
    <w:rsid w:val="00345330"/>
    <w:rsid w:val="00346B92"/>
    <w:rsid w:val="0034773E"/>
    <w:rsid w:val="003500FF"/>
    <w:rsid w:val="003504B4"/>
    <w:rsid w:val="00351046"/>
    <w:rsid w:val="003513B0"/>
    <w:rsid w:val="00353935"/>
    <w:rsid w:val="00363896"/>
    <w:rsid w:val="003645C8"/>
    <w:rsid w:val="00367815"/>
    <w:rsid w:val="0036784C"/>
    <w:rsid w:val="003728A9"/>
    <w:rsid w:val="0037297D"/>
    <w:rsid w:val="00373336"/>
    <w:rsid w:val="003911D9"/>
    <w:rsid w:val="00392E98"/>
    <w:rsid w:val="0039410D"/>
    <w:rsid w:val="00394A57"/>
    <w:rsid w:val="003A060D"/>
    <w:rsid w:val="003A217F"/>
    <w:rsid w:val="003B02F1"/>
    <w:rsid w:val="003B3684"/>
    <w:rsid w:val="003B5010"/>
    <w:rsid w:val="003B5FC7"/>
    <w:rsid w:val="003B6483"/>
    <w:rsid w:val="003B70B9"/>
    <w:rsid w:val="003B76E4"/>
    <w:rsid w:val="003B7ADE"/>
    <w:rsid w:val="003C0995"/>
    <w:rsid w:val="003C4BA5"/>
    <w:rsid w:val="003C79E4"/>
    <w:rsid w:val="003D13A7"/>
    <w:rsid w:val="003E3492"/>
    <w:rsid w:val="003E4A06"/>
    <w:rsid w:val="003E5114"/>
    <w:rsid w:val="003E5471"/>
    <w:rsid w:val="003F035A"/>
    <w:rsid w:val="003F349B"/>
    <w:rsid w:val="003F43C5"/>
    <w:rsid w:val="003F659E"/>
    <w:rsid w:val="003F7712"/>
    <w:rsid w:val="00401048"/>
    <w:rsid w:val="004030D9"/>
    <w:rsid w:val="004034D3"/>
    <w:rsid w:val="00403E29"/>
    <w:rsid w:val="00404682"/>
    <w:rsid w:val="00405BAE"/>
    <w:rsid w:val="00412D00"/>
    <w:rsid w:val="00412D7C"/>
    <w:rsid w:val="00414223"/>
    <w:rsid w:val="00416C12"/>
    <w:rsid w:val="004177B6"/>
    <w:rsid w:val="00423978"/>
    <w:rsid w:val="00423BAE"/>
    <w:rsid w:val="004247A8"/>
    <w:rsid w:val="00430794"/>
    <w:rsid w:val="00431C00"/>
    <w:rsid w:val="0043264A"/>
    <w:rsid w:val="00437028"/>
    <w:rsid w:val="004376A6"/>
    <w:rsid w:val="00437CC7"/>
    <w:rsid w:val="00441033"/>
    <w:rsid w:val="004417F0"/>
    <w:rsid w:val="004423A4"/>
    <w:rsid w:val="0044564D"/>
    <w:rsid w:val="00450C54"/>
    <w:rsid w:val="0045379E"/>
    <w:rsid w:val="00453C90"/>
    <w:rsid w:val="00454123"/>
    <w:rsid w:val="00460AB5"/>
    <w:rsid w:val="0046650F"/>
    <w:rsid w:val="00466C92"/>
    <w:rsid w:val="00470269"/>
    <w:rsid w:val="00477C75"/>
    <w:rsid w:val="00482FC8"/>
    <w:rsid w:val="00485CF7"/>
    <w:rsid w:val="00492BED"/>
    <w:rsid w:val="00497409"/>
    <w:rsid w:val="00497CC0"/>
    <w:rsid w:val="004A0154"/>
    <w:rsid w:val="004A0C32"/>
    <w:rsid w:val="004A365E"/>
    <w:rsid w:val="004A395D"/>
    <w:rsid w:val="004A47F3"/>
    <w:rsid w:val="004A496A"/>
    <w:rsid w:val="004A4D59"/>
    <w:rsid w:val="004A4EA1"/>
    <w:rsid w:val="004A5482"/>
    <w:rsid w:val="004B1399"/>
    <w:rsid w:val="004B2C3E"/>
    <w:rsid w:val="004B35AC"/>
    <w:rsid w:val="004B734C"/>
    <w:rsid w:val="004C1164"/>
    <w:rsid w:val="004C3277"/>
    <w:rsid w:val="004C3642"/>
    <w:rsid w:val="004C436C"/>
    <w:rsid w:val="004C54C4"/>
    <w:rsid w:val="004C6D05"/>
    <w:rsid w:val="004D176F"/>
    <w:rsid w:val="004D7724"/>
    <w:rsid w:val="004E1D0D"/>
    <w:rsid w:val="004E2194"/>
    <w:rsid w:val="004E5991"/>
    <w:rsid w:val="004E633C"/>
    <w:rsid w:val="004E63B3"/>
    <w:rsid w:val="004E6925"/>
    <w:rsid w:val="004F1737"/>
    <w:rsid w:val="004F2708"/>
    <w:rsid w:val="004F2FED"/>
    <w:rsid w:val="004F4460"/>
    <w:rsid w:val="004F5975"/>
    <w:rsid w:val="004F79B0"/>
    <w:rsid w:val="004F7EE0"/>
    <w:rsid w:val="00502561"/>
    <w:rsid w:val="00502801"/>
    <w:rsid w:val="00503C9D"/>
    <w:rsid w:val="00504637"/>
    <w:rsid w:val="00504E2E"/>
    <w:rsid w:val="0050680E"/>
    <w:rsid w:val="00506BE7"/>
    <w:rsid w:val="00506D6F"/>
    <w:rsid w:val="005072A5"/>
    <w:rsid w:val="005073EF"/>
    <w:rsid w:val="00510759"/>
    <w:rsid w:val="00511137"/>
    <w:rsid w:val="00511FD6"/>
    <w:rsid w:val="00515EAD"/>
    <w:rsid w:val="0052068C"/>
    <w:rsid w:val="00526CA1"/>
    <w:rsid w:val="00527550"/>
    <w:rsid w:val="00527B56"/>
    <w:rsid w:val="005313BB"/>
    <w:rsid w:val="00531738"/>
    <w:rsid w:val="00531833"/>
    <w:rsid w:val="00533867"/>
    <w:rsid w:val="00534646"/>
    <w:rsid w:val="0054089C"/>
    <w:rsid w:val="005452FF"/>
    <w:rsid w:val="00550318"/>
    <w:rsid w:val="005503CB"/>
    <w:rsid w:val="00551BDB"/>
    <w:rsid w:val="005531F1"/>
    <w:rsid w:val="00556E3E"/>
    <w:rsid w:val="00560F5A"/>
    <w:rsid w:val="00562EC1"/>
    <w:rsid w:val="005644FB"/>
    <w:rsid w:val="005654BA"/>
    <w:rsid w:val="00566D30"/>
    <w:rsid w:val="0057124D"/>
    <w:rsid w:val="00573136"/>
    <w:rsid w:val="00575986"/>
    <w:rsid w:val="00576981"/>
    <w:rsid w:val="005776D5"/>
    <w:rsid w:val="0057774D"/>
    <w:rsid w:val="00580E8D"/>
    <w:rsid w:val="00581278"/>
    <w:rsid w:val="0058212F"/>
    <w:rsid w:val="0058256E"/>
    <w:rsid w:val="00582D60"/>
    <w:rsid w:val="00583CEE"/>
    <w:rsid w:val="005866FE"/>
    <w:rsid w:val="005878D2"/>
    <w:rsid w:val="00587DED"/>
    <w:rsid w:val="00594E4A"/>
    <w:rsid w:val="00594E6F"/>
    <w:rsid w:val="005953F9"/>
    <w:rsid w:val="005A1136"/>
    <w:rsid w:val="005B5493"/>
    <w:rsid w:val="005C0A54"/>
    <w:rsid w:val="005C125F"/>
    <w:rsid w:val="005C3D2D"/>
    <w:rsid w:val="005C5DED"/>
    <w:rsid w:val="005D03E6"/>
    <w:rsid w:val="005D166C"/>
    <w:rsid w:val="005D4961"/>
    <w:rsid w:val="005D741E"/>
    <w:rsid w:val="005D765D"/>
    <w:rsid w:val="005E183D"/>
    <w:rsid w:val="005E32A2"/>
    <w:rsid w:val="005E494E"/>
    <w:rsid w:val="005E57E4"/>
    <w:rsid w:val="005E5911"/>
    <w:rsid w:val="005F1934"/>
    <w:rsid w:val="005F56B5"/>
    <w:rsid w:val="005F5B13"/>
    <w:rsid w:val="00600D55"/>
    <w:rsid w:val="00603A9C"/>
    <w:rsid w:val="0060756E"/>
    <w:rsid w:val="00607A5C"/>
    <w:rsid w:val="006129C7"/>
    <w:rsid w:val="00613E93"/>
    <w:rsid w:val="0061568F"/>
    <w:rsid w:val="00616232"/>
    <w:rsid w:val="00623999"/>
    <w:rsid w:val="0062710E"/>
    <w:rsid w:val="0063012D"/>
    <w:rsid w:val="00630F55"/>
    <w:rsid w:val="006310B0"/>
    <w:rsid w:val="006334A5"/>
    <w:rsid w:val="00634580"/>
    <w:rsid w:val="00635A95"/>
    <w:rsid w:val="00637CAD"/>
    <w:rsid w:val="00640695"/>
    <w:rsid w:val="0064077B"/>
    <w:rsid w:val="00643C77"/>
    <w:rsid w:val="00643D22"/>
    <w:rsid w:val="0064440B"/>
    <w:rsid w:val="006450B3"/>
    <w:rsid w:val="00647A8B"/>
    <w:rsid w:val="0065238B"/>
    <w:rsid w:val="00652A9F"/>
    <w:rsid w:val="006535EF"/>
    <w:rsid w:val="00653736"/>
    <w:rsid w:val="00653C9B"/>
    <w:rsid w:val="00655295"/>
    <w:rsid w:val="006604CB"/>
    <w:rsid w:val="00660DCD"/>
    <w:rsid w:val="00663224"/>
    <w:rsid w:val="006635CA"/>
    <w:rsid w:val="0066581A"/>
    <w:rsid w:val="00666693"/>
    <w:rsid w:val="006705F2"/>
    <w:rsid w:val="006710D2"/>
    <w:rsid w:val="00671D5D"/>
    <w:rsid w:val="00672997"/>
    <w:rsid w:val="006757F6"/>
    <w:rsid w:val="00675AB2"/>
    <w:rsid w:val="00682C2C"/>
    <w:rsid w:val="006842FB"/>
    <w:rsid w:val="0068440B"/>
    <w:rsid w:val="00685A6F"/>
    <w:rsid w:val="0068665A"/>
    <w:rsid w:val="006876D6"/>
    <w:rsid w:val="00692653"/>
    <w:rsid w:val="006959DA"/>
    <w:rsid w:val="00696747"/>
    <w:rsid w:val="00696953"/>
    <w:rsid w:val="006A1631"/>
    <w:rsid w:val="006A19E2"/>
    <w:rsid w:val="006A4CC1"/>
    <w:rsid w:val="006A7CE9"/>
    <w:rsid w:val="006B08A6"/>
    <w:rsid w:val="006B0B72"/>
    <w:rsid w:val="006B116A"/>
    <w:rsid w:val="006B385A"/>
    <w:rsid w:val="006B439E"/>
    <w:rsid w:val="006B4A0D"/>
    <w:rsid w:val="006B6297"/>
    <w:rsid w:val="006C03F0"/>
    <w:rsid w:val="006C2433"/>
    <w:rsid w:val="006C6CFB"/>
    <w:rsid w:val="006D23AB"/>
    <w:rsid w:val="006D38A8"/>
    <w:rsid w:val="006D4D3F"/>
    <w:rsid w:val="006D5335"/>
    <w:rsid w:val="006D7200"/>
    <w:rsid w:val="006E2D6B"/>
    <w:rsid w:val="006E5308"/>
    <w:rsid w:val="006E5F19"/>
    <w:rsid w:val="006F2D41"/>
    <w:rsid w:val="006F2F43"/>
    <w:rsid w:val="006F6082"/>
    <w:rsid w:val="006F69B0"/>
    <w:rsid w:val="006F7178"/>
    <w:rsid w:val="006F7AC8"/>
    <w:rsid w:val="007004D0"/>
    <w:rsid w:val="00700D4B"/>
    <w:rsid w:val="00704CF9"/>
    <w:rsid w:val="007065AE"/>
    <w:rsid w:val="00706F7D"/>
    <w:rsid w:val="00711B54"/>
    <w:rsid w:val="007143D5"/>
    <w:rsid w:val="007174A6"/>
    <w:rsid w:val="0072460D"/>
    <w:rsid w:val="00726B68"/>
    <w:rsid w:val="00733242"/>
    <w:rsid w:val="0074061D"/>
    <w:rsid w:val="007406AF"/>
    <w:rsid w:val="00741D5C"/>
    <w:rsid w:val="007423C7"/>
    <w:rsid w:val="00745C0B"/>
    <w:rsid w:val="00746FC2"/>
    <w:rsid w:val="00752EBD"/>
    <w:rsid w:val="007536E4"/>
    <w:rsid w:val="00755365"/>
    <w:rsid w:val="00760892"/>
    <w:rsid w:val="0076319E"/>
    <w:rsid w:val="007651A6"/>
    <w:rsid w:val="0076633A"/>
    <w:rsid w:val="00766C7B"/>
    <w:rsid w:val="00771C2A"/>
    <w:rsid w:val="00771F9D"/>
    <w:rsid w:val="00772F40"/>
    <w:rsid w:val="00773D8A"/>
    <w:rsid w:val="00781205"/>
    <w:rsid w:val="007851BB"/>
    <w:rsid w:val="00790302"/>
    <w:rsid w:val="007905F2"/>
    <w:rsid w:val="0079064D"/>
    <w:rsid w:val="00790C70"/>
    <w:rsid w:val="00793253"/>
    <w:rsid w:val="007A644E"/>
    <w:rsid w:val="007A78D7"/>
    <w:rsid w:val="007B1BCF"/>
    <w:rsid w:val="007B2236"/>
    <w:rsid w:val="007B3152"/>
    <w:rsid w:val="007B584D"/>
    <w:rsid w:val="007C2E1C"/>
    <w:rsid w:val="007D3633"/>
    <w:rsid w:val="007D624B"/>
    <w:rsid w:val="007E512B"/>
    <w:rsid w:val="007E56D6"/>
    <w:rsid w:val="007E731F"/>
    <w:rsid w:val="007E7928"/>
    <w:rsid w:val="007E7C42"/>
    <w:rsid w:val="007F14D8"/>
    <w:rsid w:val="007F6700"/>
    <w:rsid w:val="0080146B"/>
    <w:rsid w:val="00801D3F"/>
    <w:rsid w:val="00802619"/>
    <w:rsid w:val="00802BCE"/>
    <w:rsid w:val="0080471F"/>
    <w:rsid w:val="0080570E"/>
    <w:rsid w:val="008102EB"/>
    <w:rsid w:val="00813F7A"/>
    <w:rsid w:val="008149ED"/>
    <w:rsid w:val="00821363"/>
    <w:rsid w:val="0082335D"/>
    <w:rsid w:val="00823596"/>
    <w:rsid w:val="00826CAE"/>
    <w:rsid w:val="00827B1A"/>
    <w:rsid w:val="00827C6D"/>
    <w:rsid w:val="008309D4"/>
    <w:rsid w:val="00831635"/>
    <w:rsid w:val="00833B2F"/>
    <w:rsid w:val="00835C3C"/>
    <w:rsid w:val="00837CD7"/>
    <w:rsid w:val="00840321"/>
    <w:rsid w:val="00840F23"/>
    <w:rsid w:val="0084122A"/>
    <w:rsid w:val="008415AD"/>
    <w:rsid w:val="00842DB3"/>
    <w:rsid w:val="0084314F"/>
    <w:rsid w:val="00845CCA"/>
    <w:rsid w:val="00846A96"/>
    <w:rsid w:val="0085085A"/>
    <w:rsid w:val="0085147F"/>
    <w:rsid w:val="00851B26"/>
    <w:rsid w:val="00851C4A"/>
    <w:rsid w:val="008529C2"/>
    <w:rsid w:val="008539FE"/>
    <w:rsid w:val="008558BE"/>
    <w:rsid w:val="00855E7C"/>
    <w:rsid w:val="008618D2"/>
    <w:rsid w:val="00861F15"/>
    <w:rsid w:val="00863D2D"/>
    <w:rsid w:val="008653BE"/>
    <w:rsid w:val="00866595"/>
    <w:rsid w:val="008676B2"/>
    <w:rsid w:val="00870A92"/>
    <w:rsid w:val="008807C8"/>
    <w:rsid w:val="00881F3B"/>
    <w:rsid w:val="00884477"/>
    <w:rsid w:val="008867D2"/>
    <w:rsid w:val="00887704"/>
    <w:rsid w:val="008908CB"/>
    <w:rsid w:val="008921D3"/>
    <w:rsid w:val="00892FF6"/>
    <w:rsid w:val="008967F2"/>
    <w:rsid w:val="008A32B3"/>
    <w:rsid w:val="008A4963"/>
    <w:rsid w:val="008A7419"/>
    <w:rsid w:val="008B36A3"/>
    <w:rsid w:val="008B38C8"/>
    <w:rsid w:val="008B3981"/>
    <w:rsid w:val="008B483E"/>
    <w:rsid w:val="008C1805"/>
    <w:rsid w:val="008C24E5"/>
    <w:rsid w:val="008C42AD"/>
    <w:rsid w:val="008C4EDE"/>
    <w:rsid w:val="008D003C"/>
    <w:rsid w:val="008D3BE8"/>
    <w:rsid w:val="008D5E97"/>
    <w:rsid w:val="008D6112"/>
    <w:rsid w:val="008E0D16"/>
    <w:rsid w:val="008E272F"/>
    <w:rsid w:val="008E5800"/>
    <w:rsid w:val="008E5B30"/>
    <w:rsid w:val="008E6A14"/>
    <w:rsid w:val="008F31C6"/>
    <w:rsid w:val="008F471B"/>
    <w:rsid w:val="008F4849"/>
    <w:rsid w:val="008F4FAD"/>
    <w:rsid w:val="009026B1"/>
    <w:rsid w:val="00903425"/>
    <w:rsid w:val="00905EB3"/>
    <w:rsid w:val="00911291"/>
    <w:rsid w:val="00912B2F"/>
    <w:rsid w:val="009143B7"/>
    <w:rsid w:val="00920A63"/>
    <w:rsid w:val="00921065"/>
    <w:rsid w:val="00921302"/>
    <w:rsid w:val="009239FA"/>
    <w:rsid w:val="009304C2"/>
    <w:rsid w:val="009317AF"/>
    <w:rsid w:val="00934847"/>
    <w:rsid w:val="00937509"/>
    <w:rsid w:val="00942025"/>
    <w:rsid w:val="00942F7A"/>
    <w:rsid w:val="00944400"/>
    <w:rsid w:val="00946143"/>
    <w:rsid w:val="00946CEF"/>
    <w:rsid w:val="00950030"/>
    <w:rsid w:val="00955AE5"/>
    <w:rsid w:val="00956F4D"/>
    <w:rsid w:val="009617EE"/>
    <w:rsid w:val="00962936"/>
    <w:rsid w:val="00970801"/>
    <w:rsid w:val="0097171D"/>
    <w:rsid w:val="00971DAB"/>
    <w:rsid w:val="0097658E"/>
    <w:rsid w:val="00976D8C"/>
    <w:rsid w:val="00990A23"/>
    <w:rsid w:val="00991385"/>
    <w:rsid w:val="00991BBF"/>
    <w:rsid w:val="009948A7"/>
    <w:rsid w:val="0099655C"/>
    <w:rsid w:val="00997447"/>
    <w:rsid w:val="00997917"/>
    <w:rsid w:val="009A71D6"/>
    <w:rsid w:val="009A7AE9"/>
    <w:rsid w:val="009B1404"/>
    <w:rsid w:val="009B7D71"/>
    <w:rsid w:val="009C3891"/>
    <w:rsid w:val="009C53CD"/>
    <w:rsid w:val="009D03D4"/>
    <w:rsid w:val="009D0DA8"/>
    <w:rsid w:val="009D2271"/>
    <w:rsid w:val="009D4367"/>
    <w:rsid w:val="009D4FA7"/>
    <w:rsid w:val="009D575C"/>
    <w:rsid w:val="009D6697"/>
    <w:rsid w:val="009E09AC"/>
    <w:rsid w:val="009E1E4E"/>
    <w:rsid w:val="009E4233"/>
    <w:rsid w:val="009E4404"/>
    <w:rsid w:val="009E7766"/>
    <w:rsid w:val="009F084B"/>
    <w:rsid w:val="009F2EF3"/>
    <w:rsid w:val="009F3200"/>
    <w:rsid w:val="009F3808"/>
    <w:rsid w:val="009F3C05"/>
    <w:rsid w:val="009F4D0A"/>
    <w:rsid w:val="009F713C"/>
    <w:rsid w:val="009F7B59"/>
    <w:rsid w:val="00A00C9C"/>
    <w:rsid w:val="00A01DEE"/>
    <w:rsid w:val="00A026BB"/>
    <w:rsid w:val="00A02EC6"/>
    <w:rsid w:val="00A047E5"/>
    <w:rsid w:val="00A04855"/>
    <w:rsid w:val="00A10AAF"/>
    <w:rsid w:val="00A12099"/>
    <w:rsid w:val="00A14341"/>
    <w:rsid w:val="00A161E2"/>
    <w:rsid w:val="00A16E0F"/>
    <w:rsid w:val="00A2025A"/>
    <w:rsid w:val="00A218D0"/>
    <w:rsid w:val="00A22E39"/>
    <w:rsid w:val="00A25A3E"/>
    <w:rsid w:val="00A30DE4"/>
    <w:rsid w:val="00A33B96"/>
    <w:rsid w:val="00A36285"/>
    <w:rsid w:val="00A407B6"/>
    <w:rsid w:val="00A40A12"/>
    <w:rsid w:val="00A447DB"/>
    <w:rsid w:val="00A44DE1"/>
    <w:rsid w:val="00A453AD"/>
    <w:rsid w:val="00A464B6"/>
    <w:rsid w:val="00A467E3"/>
    <w:rsid w:val="00A46EF3"/>
    <w:rsid w:val="00A52EE0"/>
    <w:rsid w:val="00A53B6D"/>
    <w:rsid w:val="00A53FB8"/>
    <w:rsid w:val="00A54F81"/>
    <w:rsid w:val="00A57A97"/>
    <w:rsid w:val="00A61BA9"/>
    <w:rsid w:val="00A6457B"/>
    <w:rsid w:val="00A6568B"/>
    <w:rsid w:val="00A669CB"/>
    <w:rsid w:val="00A67FE4"/>
    <w:rsid w:val="00A70EE4"/>
    <w:rsid w:val="00A7213E"/>
    <w:rsid w:val="00A76FF1"/>
    <w:rsid w:val="00A80495"/>
    <w:rsid w:val="00A8058F"/>
    <w:rsid w:val="00A82C75"/>
    <w:rsid w:val="00A8301C"/>
    <w:rsid w:val="00A84024"/>
    <w:rsid w:val="00A844E2"/>
    <w:rsid w:val="00A879FC"/>
    <w:rsid w:val="00A93D57"/>
    <w:rsid w:val="00A950F9"/>
    <w:rsid w:val="00A9570D"/>
    <w:rsid w:val="00A95C8B"/>
    <w:rsid w:val="00AA01C2"/>
    <w:rsid w:val="00AA17AD"/>
    <w:rsid w:val="00AA3977"/>
    <w:rsid w:val="00AA42B5"/>
    <w:rsid w:val="00AA620F"/>
    <w:rsid w:val="00AA6A56"/>
    <w:rsid w:val="00AB1952"/>
    <w:rsid w:val="00AC492F"/>
    <w:rsid w:val="00AD20D3"/>
    <w:rsid w:val="00AD2A04"/>
    <w:rsid w:val="00AD5A4C"/>
    <w:rsid w:val="00AD5A6D"/>
    <w:rsid w:val="00AE1B21"/>
    <w:rsid w:val="00AE41DB"/>
    <w:rsid w:val="00AE5B04"/>
    <w:rsid w:val="00AF1C27"/>
    <w:rsid w:val="00AF47AE"/>
    <w:rsid w:val="00AF568D"/>
    <w:rsid w:val="00AF6A71"/>
    <w:rsid w:val="00B000AF"/>
    <w:rsid w:val="00B0155A"/>
    <w:rsid w:val="00B01A3A"/>
    <w:rsid w:val="00B02C40"/>
    <w:rsid w:val="00B03AEB"/>
    <w:rsid w:val="00B04363"/>
    <w:rsid w:val="00B05851"/>
    <w:rsid w:val="00B06CB4"/>
    <w:rsid w:val="00B07E1F"/>
    <w:rsid w:val="00B10327"/>
    <w:rsid w:val="00B10E34"/>
    <w:rsid w:val="00B11890"/>
    <w:rsid w:val="00B11D51"/>
    <w:rsid w:val="00B11D65"/>
    <w:rsid w:val="00B13CE2"/>
    <w:rsid w:val="00B14E37"/>
    <w:rsid w:val="00B15885"/>
    <w:rsid w:val="00B26CB4"/>
    <w:rsid w:val="00B313BA"/>
    <w:rsid w:val="00B35DDC"/>
    <w:rsid w:val="00B36C7B"/>
    <w:rsid w:val="00B41E35"/>
    <w:rsid w:val="00B44598"/>
    <w:rsid w:val="00B515EC"/>
    <w:rsid w:val="00B534C4"/>
    <w:rsid w:val="00B53E58"/>
    <w:rsid w:val="00B54BC3"/>
    <w:rsid w:val="00B61A26"/>
    <w:rsid w:val="00B6262E"/>
    <w:rsid w:val="00B770FD"/>
    <w:rsid w:val="00B777D3"/>
    <w:rsid w:val="00B80861"/>
    <w:rsid w:val="00B82D38"/>
    <w:rsid w:val="00B841BC"/>
    <w:rsid w:val="00B8612E"/>
    <w:rsid w:val="00B91E6D"/>
    <w:rsid w:val="00B923EF"/>
    <w:rsid w:val="00B9259D"/>
    <w:rsid w:val="00B92FEE"/>
    <w:rsid w:val="00B947E1"/>
    <w:rsid w:val="00BA0CDC"/>
    <w:rsid w:val="00BA0FE0"/>
    <w:rsid w:val="00BA7315"/>
    <w:rsid w:val="00BA7470"/>
    <w:rsid w:val="00BA7821"/>
    <w:rsid w:val="00BB1523"/>
    <w:rsid w:val="00BB38AA"/>
    <w:rsid w:val="00BB629D"/>
    <w:rsid w:val="00BB64BB"/>
    <w:rsid w:val="00BC44B9"/>
    <w:rsid w:val="00BC721C"/>
    <w:rsid w:val="00BD0C1D"/>
    <w:rsid w:val="00BD2860"/>
    <w:rsid w:val="00BD3F53"/>
    <w:rsid w:val="00BD4A2F"/>
    <w:rsid w:val="00BD574F"/>
    <w:rsid w:val="00BE2FCC"/>
    <w:rsid w:val="00BE3446"/>
    <w:rsid w:val="00BE3D61"/>
    <w:rsid w:val="00BE63C0"/>
    <w:rsid w:val="00BE67D5"/>
    <w:rsid w:val="00BE69D7"/>
    <w:rsid w:val="00BE705F"/>
    <w:rsid w:val="00BF000D"/>
    <w:rsid w:val="00BF264F"/>
    <w:rsid w:val="00BF54E7"/>
    <w:rsid w:val="00BF6E46"/>
    <w:rsid w:val="00C0030F"/>
    <w:rsid w:val="00C0114F"/>
    <w:rsid w:val="00C058B9"/>
    <w:rsid w:val="00C059E2"/>
    <w:rsid w:val="00C06D7B"/>
    <w:rsid w:val="00C10F15"/>
    <w:rsid w:val="00C12E0A"/>
    <w:rsid w:val="00C14F94"/>
    <w:rsid w:val="00C15437"/>
    <w:rsid w:val="00C1770A"/>
    <w:rsid w:val="00C24480"/>
    <w:rsid w:val="00C24FFA"/>
    <w:rsid w:val="00C27591"/>
    <w:rsid w:val="00C37284"/>
    <w:rsid w:val="00C37EAC"/>
    <w:rsid w:val="00C42826"/>
    <w:rsid w:val="00C42E09"/>
    <w:rsid w:val="00C44191"/>
    <w:rsid w:val="00C4590F"/>
    <w:rsid w:val="00C46A46"/>
    <w:rsid w:val="00C46D47"/>
    <w:rsid w:val="00C478EC"/>
    <w:rsid w:val="00C54620"/>
    <w:rsid w:val="00C54921"/>
    <w:rsid w:val="00C66344"/>
    <w:rsid w:val="00C67D88"/>
    <w:rsid w:val="00C75ACB"/>
    <w:rsid w:val="00C77D4C"/>
    <w:rsid w:val="00C82E21"/>
    <w:rsid w:val="00C83100"/>
    <w:rsid w:val="00C839E8"/>
    <w:rsid w:val="00C83B87"/>
    <w:rsid w:val="00C87FDD"/>
    <w:rsid w:val="00C90A14"/>
    <w:rsid w:val="00C95344"/>
    <w:rsid w:val="00C9626B"/>
    <w:rsid w:val="00CA5E7B"/>
    <w:rsid w:val="00CB3038"/>
    <w:rsid w:val="00CB45FC"/>
    <w:rsid w:val="00CB6A02"/>
    <w:rsid w:val="00CB7A88"/>
    <w:rsid w:val="00CC06FB"/>
    <w:rsid w:val="00CC51BE"/>
    <w:rsid w:val="00CD166F"/>
    <w:rsid w:val="00CD318F"/>
    <w:rsid w:val="00CD4778"/>
    <w:rsid w:val="00CD48B1"/>
    <w:rsid w:val="00CD56C3"/>
    <w:rsid w:val="00CD5880"/>
    <w:rsid w:val="00CE0FE4"/>
    <w:rsid w:val="00CE153F"/>
    <w:rsid w:val="00CE2DA3"/>
    <w:rsid w:val="00CE2DDD"/>
    <w:rsid w:val="00CE3AF6"/>
    <w:rsid w:val="00CF40E8"/>
    <w:rsid w:val="00CF75E5"/>
    <w:rsid w:val="00D044AB"/>
    <w:rsid w:val="00D20E45"/>
    <w:rsid w:val="00D23BAC"/>
    <w:rsid w:val="00D255D3"/>
    <w:rsid w:val="00D351E3"/>
    <w:rsid w:val="00D36735"/>
    <w:rsid w:val="00D376B9"/>
    <w:rsid w:val="00D4017E"/>
    <w:rsid w:val="00D41E28"/>
    <w:rsid w:val="00D448D3"/>
    <w:rsid w:val="00D47373"/>
    <w:rsid w:val="00D52A32"/>
    <w:rsid w:val="00D56166"/>
    <w:rsid w:val="00D61689"/>
    <w:rsid w:val="00D64029"/>
    <w:rsid w:val="00D671C2"/>
    <w:rsid w:val="00D71AA6"/>
    <w:rsid w:val="00D72328"/>
    <w:rsid w:val="00D746AF"/>
    <w:rsid w:val="00D74BA6"/>
    <w:rsid w:val="00D74E35"/>
    <w:rsid w:val="00D77FBC"/>
    <w:rsid w:val="00D814BF"/>
    <w:rsid w:val="00D82E99"/>
    <w:rsid w:val="00D84AD3"/>
    <w:rsid w:val="00D84F04"/>
    <w:rsid w:val="00D87127"/>
    <w:rsid w:val="00D878AD"/>
    <w:rsid w:val="00D87F5A"/>
    <w:rsid w:val="00D91551"/>
    <w:rsid w:val="00D92948"/>
    <w:rsid w:val="00D94FBB"/>
    <w:rsid w:val="00DA20CA"/>
    <w:rsid w:val="00DA3279"/>
    <w:rsid w:val="00DA3A94"/>
    <w:rsid w:val="00DA4144"/>
    <w:rsid w:val="00DA4E23"/>
    <w:rsid w:val="00DA5BE9"/>
    <w:rsid w:val="00DA5F7B"/>
    <w:rsid w:val="00DB22D1"/>
    <w:rsid w:val="00DB2DD3"/>
    <w:rsid w:val="00DB42FD"/>
    <w:rsid w:val="00DB57A3"/>
    <w:rsid w:val="00DB5DCE"/>
    <w:rsid w:val="00DB7339"/>
    <w:rsid w:val="00DC0477"/>
    <w:rsid w:val="00DC04F7"/>
    <w:rsid w:val="00DC415D"/>
    <w:rsid w:val="00DC7239"/>
    <w:rsid w:val="00DD3A57"/>
    <w:rsid w:val="00DD7266"/>
    <w:rsid w:val="00DE5A12"/>
    <w:rsid w:val="00DF22C8"/>
    <w:rsid w:val="00DF40D0"/>
    <w:rsid w:val="00DF49F2"/>
    <w:rsid w:val="00DF7670"/>
    <w:rsid w:val="00DF7BED"/>
    <w:rsid w:val="00E03D85"/>
    <w:rsid w:val="00E11CB0"/>
    <w:rsid w:val="00E13942"/>
    <w:rsid w:val="00E13EA5"/>
    <w:rsid w:val="00E1640B"/>
    <w:rsid w:val="00E235E6"/>
    <w:rsid w:val="00E32A0A"/>
    <w:rsid w:val="00E33CA5"/>
    <w:rsid w:val="00E3643F"/>
    <w:rsid w:val="00E37702"/>
    <w:rsid w:val="00E42FBE"/>
    <w:rsid w:val="00E45FB9"/>
    <w:rsid w:val="00E47C08"/>
    <w:rsid w:val="00E51C9C"/>
    <w:rsid w:val="00E530FF"/>
    <w:rsid w:val="00E5560D"/>
    <w:rsid w:val="00E627A8"/>
    <w:rsid w:val="00E66A34"/>
    <w:rsid w:val="00E67761"/>
    <w:rsid w:val="00E712E8"/>
    <w:rsid w:val="00E74D42"/>
    <w:rsid w:val="00E77C4A"/>
    <w:rsid w:val="00E8525B"/>
    <w:rsid w:val="00E9312C"/>
    <w:rsid w:val="00E93175"/>
    <w:rsid w:val="00E93851"/>
    <w:rsid w:val="00E938E2"/>
    <w:rsid w:val="00E93E11"/>
    <w:rsid w:val="00E94452"/>
    <w:rsid w:val="00E94968"/>
    <w:rsid w:val="00E95C20"/>
    <w:rsid w:val="00E97668"/>
    <w:rsid w:val="00EA0D20"/>
    <w:rsid w:val="00EA58EF"/>
    <w:rsid w:val="00EB05FB"/>
    <w:rsid w:val="00EC056E"/>
    <w:rsid w:val="00EC2347"/>
    <w:rsid w:val="00EC42CD"/>
    <w:rsid w:val="00EC48CF"/>
    <w:rsid w:val="00EC6A57"/>
    <w:rsid w:val="00EC6E7B"/>
    <w:rsid w:val="00ED31D9"/>
    <w:rsid w:val="00ED38A1"/>
    <w:rsid w:val="00ED5337"/>
    <w:rsid w:val="00ED5F8E"/>
    <w:rsid w:val="00ED7FEA"/>
    <w:rsid w:val="00EE38C8"/>
    <w:rsid w:val="00EE6D49"/>
    <w:rsid w:val="00EE73D6"/>
    <w:rsid w:val="00EE7B18"/>
    <w:rsid w:val="00EF36F5"/>
    <w:rsid w:val="00EF3B90"/>
    <w:rsid w:val="00EF6FE9"/>
    <w:rsid w:val="00EF7F29"/>
    <w:rsid w:val="00F0015D"/>
    <w:rsid w:val="00F009B9"/>
    <w:rsid w:val="00F01D56"/>
    <w:rsid w:val="00F03108"/>
    <w:rsid w:val="00F05B03"/>
    <w:rsid w:val="00F05BD4"/>
    <w:rsid w:val="00F06D70"/>
    <w:rsid w:val="00F07198"/>
    <w:rsid w:val="00F11BEC"/>
    <w:rsid w:val="00F1287D"/>
    <w:rsid w:val="00F17668"/>
    <w:rsid w:val="00F24FB1"/>
    <w:rsid w:val="00F252A7"/>
    <w:rsid w:val="00F2531B"/>
    <w:rsid w:val="00F27C3F"/>
    <w:rsid w:val="00F31115"/>
    <w:rsid w:val="00F333D7"/>
    <w:rsid w:val="00F34E9D"/>
    <w:rsid w:val="00F3583A"/>
    <w:rsid w:val="00F402F5"/>
    <w:rsid w:val="00F43376"/>
    <w:rsid w:val="00F45577"/>
    <w:rsid w:val="00F45CBD"/>
    <w:rsid w:val="00F4720A"/>
    <w:rsid w:val="00F52DD6"/>
    <w:rsid w:val="00F57959"/>
    <w:rsid w:val="00F60DAF"/>
    <w:rsid w:val="00F618B0"/>
    <w:rsid w:val="00F61CFE"/>
    <w:rsid w:val="00F624B7"/>
    <w:rsid w:val="00F62560"/>
    <w:rsid w:val="00F63068"/>
    <w:rsid w:val="00F648AE"/>
    <w:rsid w:val="00F64BA3"/>
    <w:rsid w:val="00F652A9"/>
    <w:rsid w:val="00F7222B"/>
    <w:rsid w:val="00F72292"/>
    <w:rsid w:val="00F72E60"/>
    <w:rsid w:val="00F74BE0"/>
    <w:rsid w:val="00F75A0E"/>
    <w:rsid w:val="00F75F77"/>
    <w:rsid w:val="00F772E2"/>
    <w:rsid w:val="00F8544C"/>
    <w:rsid w:val="00F85898"/>
    <w:rsid w:val="00F8635E"/>
    <w:rsid w:val="00F9076B"/>
    <w:rsid w:val="00F910AC"/>
    <w:rsid w:val="00F9118C"/>
    <w:rsid w:val="00F93316"/>
    <w:rsid w:val="00F959B3"/>
    <w:rsid w:val="00F96DD4"/>
    <w:rsid w:val="00F97155"/>
    <w:rsid w:val="00FA19A0"/>
    <w:rsid w:val="00FA34BA"/>
    <w:rsid w:val="00FA4865"/>
    <w:rsid w:val="00FA55AF"/>
    <w:rsid w:val="00FB177B"/>
    <w:rsid w:val="00FB22B4"/>
    <w:rsid w:val="00FB4C0D"/>
    <w:rsid w:val="00FC1E79"/>
    <w:rsid w:val="00FC6768"/>
    <w:rsid w:val="00FD0A63"/>
    <w:rsid w:val="00FD5C2A"/>
    <w:rsid w:val="00FE1775"/>
    <w:rsid w:val="00FE5723"/>
    <w:rsid w:val="00FF4944"/>
    <w:rsid w:val="00FF5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757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C3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C3E"/>
    <w:pPr>
      <w:keepNext/>
      <w:spacing w:line="360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045C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45C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45C3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5C3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045C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rsid w:val="00045C3E"/>
    <w:pPr>
      <w:jc w:val="both"/>
    </w:pPr>
    <w:rPr>
      <w:szCs w:val="20"/>
    </w:rPr>
  </w:style>
  <w:style w:type="paragraph" w:styleId="30">
    <w:name w:val="Body Text 3"/>
    <w:basedOn w:val="a"/>
    <w:rsid w:val="00045C3E"/>
    <w:rPr>
      <w:szCs w:val="20"/>
    </w:rPr>
  </w:style>
  <w:style w:type="paragraph" w:styleId="a3">
    <w:name w:val="Body Text Indent"/>
    <w:basedOn w:val="a"/>
    <w:link w:val="a4"/>
    <w:rsid w:val="00045C3E"/>
    <w:pPr>
      <w:widowControl w:val="0"/>
      <w:ind w:firstLine="720"/>
      <w:jc w:val="both"/>
    </w:pPr>
    <w:rPr>
      <w:snapToGrid w:val="0"/>
      <w:sz w:val="28"/>
      <w:szCs w:val="20"/>
    </w:rPr>
  </w:style>
  <w:style w:type="paragraph" w:styleId="20">
    <w:name w:val="Body Text Indent 2"/>
    <w:basedOn w:val="a"/>
    <w:rsid w:val="00045C3E"/>
    <w:pPr>
      <w:ind w:firstLine="225"/>
      <w:jc w:val="both"/>
    </w:pPr>
    <w:rPr>
      <w:rFonts w:ascii="Arial" w:hAnsi="Arial" w:cs="Arial"/>
      <w:color w:val="FF0000"/>
      <w:sz w:val="20"/>
    </w:rPr>
  </w:style>
  <w:style w:type="paragraph" w:styleId="31">
    <w:name w:val="Body Text Indent 3"/>
    <w:basedOn w:val="a"/>
    <w:rsid w:val="00045C3E"/>
    <w:pPr>
      <w:ind w:firstLine="708"/>
      <w:jc w:val="both"/>
    </w:pPr>
    <w:rPr>
      <w:rFonts w:ascii="Arial" w:hAnsi="Arial" w:cs="Arial"/>
      <w:sz w:val="20"/>
    </w:rPr>
  </w:style>
  <w:style w:type="paragraph" w:styleId="a5">
    <w:name w:val="Body Text"/>
    <w:basedOn w:val="a"/>
    <w:rsid w:val="00045C3E"/>
    <w:pPr>
      <w:jc w:val="both"/>
    </w:pPr>
    <w:rPr>
      <w:sz w:val="28"/>
      <w:szCs w:val="20"/>
    </w:rPr>
  </w:style>
  <w:style w:type="paragraph" w:styleId="a6">
    <w:name w:val="header"/>
    <w:basedOn w:val="a"/>
    <w:link w:val="a7"/>
    <w:uiPriority w:val="99"/>
    <w:rsid w:val="00045C3E"/>
    <w:pPr>
      <w:tabs>
        <w:tab w:val="center" w:pos="4536"/>
        <w:tab w:val="right" w:pos="9072"/>
      </w:tabs>
    </w:pPr>
    <w:rPr>
      <w:sz w:val="28"/>
      <w:szCs w:val="20"/>
    </w:rPr>
  </w:style>
  <w:style w:type="character" w:styleId="a8">
    <w:name w:val="page number"/>
    <w:basedOn w:val="a0"/>
    <w:rsid w:val="00045C3E"/>
  </w:style>
  <w:style w:type="paragraph" w:customStyle="1" w:styleId="11">
    <w:name w:val="Обычный1"/>
    <w:rsid w:val="00045C3E"/>
    <w:pPr>
      <w:spacing w:line="288" w:lineRule="auto"/>
      <w:ind w:firstLine="720"/>
      <w:jc w:val="both"/>
    </w:pPr>
    <w:rPr>
      <w:spacing w:val="20"/>
      <w:sz w:val="24"/>
    </w:rPr>
  </w:style>
  <w:style w:type="paragraph" w:styleId="a9">
    <w:name w:val="caption"/>
    <w:basedOn w:val="a"/>
    <w:next w:val="a"/>
    <w:qFormat/>
    <w:rsid w:val="00045C3E"/>
    <w:pPr>
      <w:spacing w:line="288" w:lineRule="auto"/>
      <w:jc w:val="center"/>
    </w:pPr>
    <w:rPr>
      <w:b/>
      <w:spacing w:val="20"/>
      <w:szCs w:val="20"/>
    </w:rPr>
  </w:style>
  <w:style w:type="paragraph" w:styleId="aa">
    <w:name w:val="No Spacing"/>
    <w:uiPriority w:val="1"/>
    <w:qFormat/>
    <w:rsid w:val="00D746AF"/>
    <w:rPr>
      <w:sz w:val="24"/>
      <w:szCs w:val="24"/>
    </w:rPr>
  </w:style>
  <w:style w:type="paragraph" w:styleId="ab">
    <w:name w:val="Title"/>
    <w:basedOn w:val="a"/>
    <w:qFormat/>
    <w:rsid w:val="00045C3E"/>
    <w:pPr>
      <w:jc w:val="center"/>
    </w:pPr>
    <w:rPr>
      <w:sz w:val="28"/>
    </w:rPr>
  </w:style>
  <w:style w:type="paragraph" w:customStyle="1" w:styleId="ConsNormal">
    <w:name w:val="ConsNormal"/>
    <w:rsid w:val="00045C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45C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45C3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10">
    <w:name w:val="Обычный11"/>
    <w:qFormat/>
    <w:rsid w:val="008D5E97"/>
    <w:pPr>
      <w:spacing w:line="288" w:lineRule="auto"/>
      <w:ind w:firstLine="720"/>
      <w:jc w:val="both"/>
    </w:pPr>
    <w:rPr>
      <w:spacing w:val="20"/>
      <w:sz w:val="24"/>
    </w:rPr>
  </w:style>
  <w:style w:type="paragraph" w:styleId="ac">
    <w:name w:val="List Paragraph"/>
    <w:basedOn w:val="a"/>
    <w:uiPriority w:val="34"/>
    <w:qFormat/>
    <w:rsid w:val="008D5E97"/>
    <w:pPr>
      <w:ind w:left="720" w:firstLine="113"/>
      <w:contextualSpacing/>
      <w:jc w:val="both"/>
    </w:pPr>
    <w:rPr>
      <w:sz w:val="28"/>
    </w:rPr>
  </w:style>
  <w:style w:type="paragraph" w:styleId="ad">
    <w:name w:val="Balloon Text"/>
    <w:basedOn w:val="a"/>
    <w:link w:val="ae"/>
    <w:rsid w:val="007A644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A644E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2A6C5A"/>
    <w:rPr>
      <w:snapToGrid w:val="0"/>
      <w:sz w:val="28"/>
    </w:rPr>
  </w:style>
  <w:style w:type="paragraph" w:styleId="af">
    <w:name w:val="footer"/>
    <w:basedOn w:val="a"/>
    <w:link w:val="af0"/>
    <w:uiPriority w:val="99"/>
    <w:rsid w:val="005776D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776D5"/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5776D5"/>
    <w:rPr>
      <w:sz w:val="28"/>
    </w:rPr>
  </w:style>
  <w:style w:type="paragraph" w:customStyle="1" w:styleId="21">
    <w:name w:val="Обычный2"/>
    <w:rsid w:val="00AD5A6D"/>
    <w:pPr>
      <w:spacing w:line="288" w:lineRule="auto"/>
      <w:ind w:firstLine="720"/>
      <w:jc w:val="both"/>
    </w:pPr>
    <w:rPr>
      <w:spacing w:val="20"/>
      <w:sz w:val="24"/>
    </w:rPr>
  </w:style>
  <w:style w:type="paragraph" w:customStyle="1" w:styleId="32">
    <w:name w:val="Обычный3"/>
    <w:rsid w:val="00AD5A6D"/>
    <w:pPr>
      <w:spacing w:line="288" w:lineRule="auto"/>
      <w:ind w:firstLine="720"/>
      <w:jc w:val="both"/>
    </w:pPr>
    <w:rPr>
      <w:spacing w:val="20"/>
      <w:sz w:val="24"/>
    </w:rPr>
  </w:style>
  <w:style w:type="table" w:styleId="af1">
    <w:name w:val="Table Grid"/>
    <w:basedOn w:val="a1"/>
    <w:uiPriority w:val="59"/>
    <w:rsid w:val="005503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Гипертекстовая ссылка"/>
    <w:basedOn w:val="a0"/>
    <w:uiPriority w:val="99"/>
    <w:rsid w:val="00AA42B5"/>
    <w:rPr>
      <w:color w:val="106BBE"/>
    </w:rPr>
  </w:style>
  <w:style w:type="paragraph" w:customStyle="1" w:styleId="af3">
    <w:name w:val="Комментарий"/>
    <w:basedOn w:val="a"/>
    <w:next w:val="a"/>
    <w:uiPriority w:val="99"/>
    <w:rsid w:val="0040468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4">
    <w:name w:val="Информация о версии"/>
    <w:basedOn w:val="af3"/>
    <w:next w:val="a"/>
    <w:uiPriority w:val="99"/>
    <w:rsid w:val="00404682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225C0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6">
    <w:name w:val="Прижатый влево"/>
    <w:basedOn w:val="a"/>
    <w:next w:val="a"/>
    <w:uiPriority w:val="99"/>
    <w:rsid w:val="00225C00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af7">
    <w:name w:val="Цветовое выделение"/>
    <w:uiPriority w:val="99"/>
    <w:rsid w:val="005E183D"/>
    <w:rPr>
      <w:b/>
      <w:bCs/>
      <w:color w:val="26282F"/>
    </w:rPr>
  </w:style>
  <w:style w:type="character" w:customStyle="1" w:styleId="10">
    <w:name w:val="Заголовок 1 Знак"/>
    <w:basedOn w:val="a0"/>
    <w:link w:val="1"/>
    <w:rsid w:val="005654BA"/>
    <w:rPr>
      <w:sz w:val="28"/>
    </w:rPr>
  </w:style>
  <w:style w:type="paragraph" w:customStyle="1" w:styleId="af8">
    <w:name w:val="Таблицы (моноширинный)"/>
    <w:basedOn w:val="a"/>
    <w:next w:val="a"/>
    <w:uiPriority w:val="99"/>
    <w:rsid w:val="00412D7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1">
    <w:name w:val="s_1"/>
    <w:basedOn w:val="a"/>
    <w:rsid w:val="00653C9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5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67\Desktop\&#1059;&#1089;&#1090;&#1072;&#1074;&#1099;%202017\&#1087;&#1086;&#1089;&#1090;&#1072;&#1085;&#1086;&#1074;&#1083;&#1077;&#1085;&#1080;&#1077;%20&#1084;&#1101;&#1088;&#1080;&#1080;%20&#1075;&#1086;&#1088;&#1086;&#1076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463A8-A475-4DC6-BDD3-467C55852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мэрии города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мэрии города</vt:lpstr>
    </vt:vector>
  </TitlesOfParts>
  <Company>Meriya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мэрии города</dc:title>
  <dc:creator>0067 Озякова Анастасия Леонидовна</dc:creator>
  <cp:lastModifiedBy>Uzer</cp:lastModifiedBy>
  <cp:revision>2</cp:revision>
  <cp:lastPrinted>2024-12-26T01:53:00Z</cp:lastPrinted>
  <dcterms:created xsi:type="dcterms:W3CDTF">2025-12-17T19:48:00Z</dcterms:created>
  <dcterms:modified xsi:type="dcterms:W3CDTF">2025-12-17T19:48:00Z</dcterms:modified>
</cp:coreProperties>
</file>