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15" w:rsidRDefault="001614DA" w:rsidP="00B451B7">
      <w:pPr>
        <w:pStyle w:val="1"/>
        <w:widowControl w:val="0"/>
        <w:tabs>
          <w:tab w:val="left" w:pos="3994"/>
        </w:tabs>
        <w:spacing w:line="360" w:lineRule="auto"/>
        <w:jc w:val="center"/>
        <w:rPr>
          <w:szCs w:val="28"/>
        </w:rPr>
      </w:pPr>
      <w:r>
        <w:t>Уведомление</w:t>
      </w:r>
      <w:r w:rsidR="00B451B7">
        <w:t xml:space="preserve"> </w:t>
      </w:r>
    </w:p>
    <w:p w:rsidR="009D09FF" w:rsidRDefault="009D09FF" w:rsidP="007A6D01">
      <w:pPr>
        <w:pStyle w:val="1"/>
        <w:widowControl w:val="0"/>
        <w:spacing w:line="360" w:lineRule="auto"/>
        <w:jc w:val="both"/>
        <w:rPr>
          <w:szCs w:val="28"/>
        </w:rPr>
      </w:pPr>
    </w:p>
    <w:p w:rsidR="00B451B7" w:rsidRDefault="00B451B7" w:rsidP="00B451B7">
      <w:pPr>
        <w:pStyle w:val="1"/>
        <w:widowControl w:val="0"/>
        <w:ind w:firstLine="707"/>
        <w:jc w:val="both"/>
        <w:rPr>
          <w:szCs w:val="28"/>
        </w:rPr>
      </w:pPr>
      <w:r>
        <w:rPr>
          <w:szCs w:val="28"/>
        </w:rPr>
        <w:t xml:space="preserve">Я,____________________________________________предупрежден(а), </w:t>
      </w:r>
    </w:p>
    <w:p w:rsidR="00B451B7" w:rsidRPr="00B451B7" w:rsidRDefault="00B451B7" w:rsidP="00B451B7">
      <w:pPr>
        <w:jc w:val="center"/>
        <w:rPr>
          <w:sz w:val="20"/>
          <w:szCs w:val="20"/>
        </w:rPr>
      </w:pPr>
      <w:r w:rsidRPr="00D56046">
        <w:rPr>
          <w:sz w:val="20"/>
          <w:szCs w:val="20"/>
        </w:rPr>
        <w:t>(ФИО заявителя)</w:t>
      </w:r>
    </w:p>
    <w:p w:rsidR="00493263" w:rsidRDefault="00B451B7" w:rsidP="00B451B7">
      <w:pPr>
        <w:pStyle w:val="1"/>
        <w:widowControl w:val="0"/>
        <w:spacing w:line="360" w:lineRule="auto"/>
        <w:jc w:val="both"/>
        <w:rPr>
          <w:szCs w:val="28"/>
        </w:rPr>
      </w:pPr>
      <w:r>
        <w:rPr>
          <w:szCs w:val="28"/>
        </w:rPr>
        <w:t>что в</w:t>
      </w:r>
      <w:r w:rsidR="00493263">
        <w:rPr>
          <w:szCs w:val="28"/>
        </w:rPr>
        <w:t xml:space="preserve"> случае неисполнения пункта 9</w:t>
      </w:r>
      <w:r w:rsidR="002E096E">
        <w:rPr>
          <w:szCs w:val="28"/>
        </w:rPr>
        <w:t xml:space="preserve"> (</w:t>
      </w:r>
      <w:r w:rsidR="002E096E" w:rsidRPr="002E096E">
        <w:rPr>
          <w:sz w:val="24"/>
          <w:szCs w:val="24"/>
        </w:rPr>
        <w:t>В</w:t>
      </w:r>
      <w:r w:rsidR="002E096E">
        <w:rPr>
          <w:sz w:val="24"/>
          <w:szCs w:val="24"/>
        </w:rPr>
        <w:t xml:space="preserve"> случае изменения</w:t>
      </w:r>
      <w:r w:rsidR="002E096E" w:rsidRPr="002E096E">
        <w:rPr>
          <w:sz w:val="24"/>
          <w:szCs w:val="24"/>
        </w:rPr>
        <w:t xml:space="preserve"> обстоятельств, заявитель обязан в течение 3 рабочих дней со дня наступления соответствующих обстоятельств уведомить об этом в письменной форме образовательную организацию</w:t>
      </w:r>
      <w:r w:rsidR="002E096E">
        <w:rPr>
          <w:szCs w:val="28"/>
        </w:rPr>
        <w:t>)</w:t>
      </w:r>
      <w:r w:rsidR="00493263">
        <w:rPr>
          <w:szCs w:val="28"/>
        </w:rPr>
        <w:t xml:space="preserve"> постановления мэрии города муниципального образования «Город Биробиджан» Еврейской автономной области от 13.01.2025 № 4 «Об утверждении Порядка предоставления мер социальной поддержки в муниципальных образовательных организациях, реализующих образовательные программы дошкольного образования, находящихся на территории муниципального образования «Город Биробиджан» Еврейской автономной области, детям из семей лиц, принимающих участие в специальной военной операции» предусмотрены меры административной и уголовной ответственности.</w:t>
      </w:r>
    </w:p>
    <w:p w:rsidR="00B451B7" w:rsidRDefault="00B451B7" w:rsidP="009D09FF">
      <w:pPr>
        <w:tabs>
          <w:tab w:val="left" w:pos="6647"/>
        </w:tabs>
        <w:jc w:val="both"/>
        <w:rPr>
          <w:sz w:val="26"/>
          <w:szCs w:val="26"/>
        </w:rPr>
      </w:pPr>
    </w:p>
    <w:p w:rsidR="005967FE" w:rsidRDefault="009D09FF" w:rsidP="009D09FF">
      <w:pPr>
        <w:tabs>
          <w:tab w:val="left" w:pos="6647"/>
        </w:tabs>
        <w:jc w:val="both"/>
        <w:rPr>
          <w:sz w:val="26"/>
          <w:szCs w:val="26"/>
        </w:rPr>
      </w:pPr>
      <w:r>
        <w:rPr>
          <w:sz w:val="26"/>
          <w:szCs w:val="26"/>
        </w:rPr>
        <w:t>______________</w:t>
      </w:r>
      <w:r>
        <w:rPr>
          <w:sz w:val="26"/>
          <w:szCs w:val="26"/>
        </w:rPr>
        <w:tab/>
        <w:t xml:space="preserve">        ______________</w:t>
      </w:r>
    </w:p>
    <w:p w:rsidR="00E01C74" w:rsidRPr="009D09FF" w:rsidRDefault="009D09FF" w:rsidP="009D09FF">
      <w:pPr>
        <w:tabs>
          <w:tab w:val="left" w:pos="7552"/>
        </w:tabs>
        <w:jc w:val="both"/>
        <w:rPr>
          <w:sz w:val="20"/>
          <w:szCs w:val="20"/>
        </w:rPr>
      </w:pPr>
      <w:r w:rsidRPr="009D09FF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</w:t>
      </w:r>
      <w:r w:rsidRPr="009D09FF">
        <w:rPr>
          <w:sz w:val="20"/>
          <w:szCs w:val="20"/>
        </w:rPr>
        <w:t xml:space="preserve"> (дата)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</w:t>
      </w:r>
      <w:r w:rsidRPr="009D09FF">
        <w:rPr>
          <w:sz w:val="20"/>
          <w:szCs w:val="20"/>
        </w:rPr>
        <w:t>(подпись)</w:t>
      </w:r>
    </w:p>
    <w:p w:rsidR="00E01C74" w:rsidRDefault="00E01C74" w:rsidP="00B834E9">
      <w:pPr>
        <w:spacing w:line="276" w:lineRule="auto"/>
        <w:jc w:val="both"/>
        <w:rPr>
          <w:sz w:val="24"/>
          <w:szCs w:val="24"/>
        </w:rPr>
      </w:pPr>
    </w:p>
    <w:p w:rsidR="003204D7" w:rsidRDefault="003204D7" w:rsidP="00B834E9">
      <w:pPr>
        <w:spacing w:line="276" w:lineRule="auto"/>
        <w:jc w:val="both"/>
        <w:rPr>
          <w:sz w:val="24"/>
          <w:szCs w:val="24"/>
        </w:rPr>
      </w:pPr>
    </w:p>
    <w:p w:rsidR="003204D7" w:rsidRDefault="003204D7" w:rsidP="00B834E9">
      <w:pPr>
        <w:spacing w:line="276" w:lineRule="auto"/>
        <w:jc w:val="both"/>
        <w:rPr>
          <w:sz w:val="24"/>
          <w:szCs w:val="24"/>
        </w:rPr>
      </w:pPr>
    </w:p>
    <w:p w:rsidR="00E70E07" w:rsidRDefault="00E70E07" w:rsidP="00263A1D">
      <w:pPr>
        <w:jc w:val="both"/>
        <w:rPr>
          <w:sz w:val="22"/>
          <w:szCs w:val="22"/>
        </w:rPr>
      </w:pPr>
    </w:p>
    <w:p w:rsidR="00E70E07" w:rsidRDefault="00E70E07" w:rsidP="00263A1D">
      <w:pPr>
        <w:jc w:val="both"/>
        <w:rPr>
          <w:sz w:val="22"/>
          <w:szCs w:val="22"/>
        </w:rPr>
      </w:pPr>
    </w:p>
    <w:p w:rsidR="00E70E07" w:rsidRDefault="00E70E07" w:rsidP="00263A1D">
      <w:pPr>
        <w:jc w:val="both"/>
        <w:rPr>
          <w:sz w:val="22"/>
          <w:szCs w:val="22"/>
        </w:rPr>
      </w:pPr>
    </w:p>
    <w:p w:rsidR="00E70E07" w:rsidRDefault="00E70E07" w:rsidP="00263A1D">
      <w:pPr>
        <w:jc w:val="both"/>
        <w:rPr>
          <w:sz w:val="22"/>
          <w:szCs w:val="22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DD441E" w:rsidRDefault="00DD441E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p w:rsidR="008F0425" w:rsidRDefault="008F0425" w:rsidP="00263A1D">
      <w:pPr>
        <w:jc w:val="both"/>
        <w:rPr>
          <w:sz w:val="20"/>
          <w:szCs w:val="20"/>
        </w:rPr>
      </w:pPr>
    </w:p>
    <w:sectPr w:rsidR="008F0425" w:rsidSect="00DD441E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444D7"/>
    <w:multiLevelType w:val="hybridMultilevel"/>
    <w:tmpl w:val="6B540F7C"/>
    <w:lvl w:ilvl="0" w:tplc="8744C266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compat/>
  <w:rsids>
    <w:rsidRoot w:val="001461AF"/>
    <w:rsid w:val="00001EDF"/>
    <w:rsid w:val="000157AD"/>
    <w:rsid w:val="000210E2"/>
    <w:rsid w:val="000602A9"/>
    <w:rsid w:val="00074305"/>
    <w:rsid w:val="00077233"/>
    <w:rsid w:val="000856C6"/>
    <w:rsid w:val="000D1817"/>
    <w:rsid w:val="000E1F7C"/>
    <w:rsid w:val="000E61BA"/>
    <w:rsid w:val="00114B9A"/>
    <w:rsid w:val="001236F4"/>
    <w:rsid w:val="00130ED9"/>
    <w:rsid w:val="001461AF"/>
    <w:rsid w:val="001614DA"/>
    <w:rsid w:val="00162D21"/>
    <w:rsid w:val="00173A5F"/>
    <w:rsid w:val="0018056D"/>
    <w:rsid w:val="001A5D4C"/>
    <w:rsid w:val="001C2019"/>
    <w:rsid w:val="001E3FDF"/>
    <w:rsid w:val="002467C4"/>
    <w:rsid w:val="00246D16"/>
    <w:rsid w:val="00252725"/>
    <w:rsid w:val="00263A1D"/>
    <w:rsid w:val="0027792F"/>
    <w:rsid w:val="00290095"/>
    <w:rsid w:val="002B4879"/>
    <w:rsid w:val="002D15BE"/>
    <w:rsid w:val="002E096E"/>
    <w:rsid w:val="00300BB9"/>
    <w:rsid w:val="0031466A"/>
    <w:rsid w:val="003204D7"/>
    <w:rsid w:val="003511C0"/>
    <w:rsid w:val="003666CB"/>
    <w:rsid w:val="003716BF"/>
    <w:rsid w:val="00384DBE"/>
    <w:rsid w:val="00393A21"/>
    <w:rsid w:val="003C508F"/>
    <w:rsid w:val="003E2654"/>
    <w:rsid w:val="003E3A78"/>
    <w:rsid w:val="003F5CA7"/>
    <w:rsid w:val="004270D7"/>
    <w:rsid w:val="00435624"/>
    <w:rsid w:val="00467BD3"/>
    <w:rsid w:val="00485000"/>
    <w:rsid w:val="00493263"/>
    <w:rsid w:val="004C13A6"/>
    <w:rsid w:val="004C3744"/>
    <w:rsid w:val="004C6F18"/>
    <w:rsid w:val="004D6308"/>
    <w:rsid w:val="004F0AA9"/>
    <w:rsid w:val="0050504F"/>
    <w:rsid w:val="0050649E"/>
    <w:rsid w:val="00531D3C"/>
    <w:rsid w:val="00550D86"/>
    <w:rsid w:val="0055186F"/>
    <w:rsid w:val="00564745"/>
    <w:rsid w:val="00571C1C"/>
    <w:rsid w:val="005873AD"/>
    <w:rsid w:val="005967FE"/>
    <w:rsid w:val="005A1945"/>
    <w:rsid w:val="005A4DEA"/>
    <w:rsid w:val="005B2AB3"/>
    <w:rsid w:val="005C448F"/>
    <w:rsid w:val="005C5550"/>
    <w:rsid w:val="005C726D"/>
    <w:rsid w:val="005D21A8"/>
    <w:rsid w:val="005D4C7C"/>
    <w:rsid w:val="006015F1"/>
    <w:rsid w:val="00606EFB"/>
    <w:rsid w:val="00620CB7"/>
    <w:rsid w:val="006430C5"/>
    <w:rsid w:val="006572AD"/>
    <w:rsid w:val="00665A86"/>
    <w:rsid w:val="00676D6F"/>
    <w:rsid w:val="006801AA"/>
    <w:rsid w:val="00690B78"/>
    <w:rsid w:val="006945B6"/>
    <w:rsid w:val="006D1CAB"/>
    <w:rsid w:val="006E4C3B"/>
    <w:rsid w:val="006E6126"/>
    <w:rsid w:val="006F3C6B"/>
    <w:rsid w:val="006F528B"/>
    <w:rsid w:val="007107CE"/>
    <w:rsid w:val="0071138E"/>
    <w:rsid w:val="007158DB"/>
    <w:rsid w:val="007436AA"/>
    <w:rsid w:val="00747A03"/>
    <w:rsid w:val="007503F4"/>
    <w:rsid w:val="007522FC"/>
    <w:rsid w:val="00765268"/>
    <w:rsid w:val="00767DE7"/>
    <w:rsid w:val="00774BBE"/>
    <w:rsid w:val="00791422"/>
    <w:rsid w:val="00793FEF"/>
    <w:rsid w:val="007944CB"/>
    <w:rsid w:val="007A6D01"/>
    <w:rsid w:val="007A738F"/>
    <w:rsid w:val="007B0B0D"/>
    <w:rsid w:val="007C0402"/>
    <w:rsid w:val="007C149F"/>
    <w:rsid w:val="007C7CB3"/>
    <w:rsid w:val="007D3760"/>
    <w:rsid w:val="007F0FE6"/>
    <w:rsid w:val="007F3F1C"/>
    <w:rsid w:val="00805B15"/>
    <w:rsid w:val="00841889"/>
    <w:rsid w:val="00861A33"/>
    <w:rsid w:val="0087366B"/>
    <w:rsid w:val="00877B14"/>
    <w:rsid w:val="008B075E"/>
    <w:rsid w:val="008B73BF"/>
    <w:rsid w:val="008C68FB"/>
    <w:rsid w:val="008F0425"/>
    <w:rsid w:val="008F46A2"/>
    <w:rsid w:val="00905033"/>
    <w:rsid w:val="00934091"/>
    <w:rsid w:val="0096029A"/>
    <w:rsid w:val="009C0D7C"/>
    <w:rsid w:val="009D09FF"/>
    <w:rsid w:val="009D1A69"/>
    <w:rsid w:val="009F3F0D"/>
    <w:rsid w:val="00A14CF5"/>
    <w:rsid w:val="00A158AA"/>
    <w:rsid w:val="00A26195"/>
    <w:rsid w:val="00A35AA3"/>
    <w:rsid w:val="00A6104A"/>
    <w:rsid w:val="00A946F0"/>
    <w:rsid w:val="00A9676F"/>
    <w:rsid w:val="00AA09CD"/>
    <w:rsid w:val="00AA5155"/>
    <w:rsid w:val="00AA5EE4"/>
    <w:rsid w:val="00AC3265"/>
    <w:rsid w:val="00AC5427"/>
    <w:rsid w:val="00AD34D4"/>
    <w:rsid w:val="00AE2FC3"/>
    <w:rsid w:val="00AF057B"/>
    <w:rsid w:val="00AF2509"/>
    <w:rsid w:val="00AF7304"/>
    <w:rsid w:val="00B03626"/>
    <w:rsid w:val="00B10957"/>
    <w:rsid w:val="00B1358D"/>
    <w:rsid w:val="00B20D3F"/>
    <w:rsid w:val="00B231E7"/>
    <w:rsid w:val="00B306BB"/>
    <w:rsid w:val="00B37C4E"/>
    <w:rsid w:val="00B451B7"/>
    <w:rsid w:val="00B50886"/>
    <w:rsid w:val="00B56A47"/>
    <w:rsid w:val="00B834E9"/>
    <w:rsid w:val="00BA67F1"/>
    <w:rsid w:val="00BB1FF5"/>
    <w:rsid w:val="00BB6B1B"/>
    <w:rsid w:val="00BD2DF8"/>
    <w:rsid w:val="00BF0941"/>
    <w:rsid w:val="00C00B57"/>
    <w:rsid w:val="00C00BDC"/>
    <w:rsid w:val="00C10161"/>
    <w:rsid w:val="00C23E87"/>
    <w:rsid w:val="00C52662"/>
    <w:rsid w:val="00C81793"/>
    <w:rsid w:val="00C96B68"/>
    <w:rsid w:val="00CA3BF8"/>
    <w:rsid w:val="00CB2BB1"/>
    <w:rsid w:val="00CE0D6B"/>
    <w:rsid w:val="00D07DD7"/>
    <w:rsid w:val="00D43C10"/>
    <w:rsid w:val="00D47006"/>
    <w:rsid w:val="00D56046"/>
    <w:rsid w:val="00D766E3"/>
    <w:rsid w:val="00D8367A"/>
    <w:rsid w:val="00D858D5"/>
    <w:rsid w:val="00D9339F"/>
    <w:rsid w:val="00DB1AA3"/>
    <w:rsid w:val="00DB6865"/>
    <w:rsid w:val="00DC030B"/>
    <w:rsid w:val="00DC34F5"/>
    <w:rsid w:val="00DD441E"/>
    <w:rsid w:val="00E01C74"/>
    <w:rsid w:val="00E216D0"/>
    <w:rsid w:val="00E32F00"/>
    <w:rsid w:val="00E3588A"/>
    <w:rsid w:val="00E36384"/>
    <w:rsid w:val="00E469F8"/>
    <w:rsid w:val="00E52C82"/>
    <w:rsid w:val="00E70E07"/>
    <w:rsid w:val="00E70E64"/>
    <w:rsid w:val="00E817F1"/>
    <w:rsid w:val="00EA51B8"/>
    <w:rsid w:val="00EA637F"/>
    <w:rsid w:val="00EB5913"/>
    <w:rsid w:val="00EC6F41"/>
    <w:rsid w:val="00ED0D08"/>
    <w:rsid w:val="00F004C3"/>
    <w:rsid w:val="00F80928"/>
    <w:rsid w:val="00F80DA5"/>
    <w:rsid w:val="00F90674"/>
    <w:rsid w:val="00F91135"/>
    <w:rsid w:val="00FB7EC6"/>
    <w:rsid w:val="00FC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69F8"/>
    <w:rPr>
      <w:sz w:val="28"/>
      <w:szCs w:val="28"/>
    </w:rPr>
  </w:style>
  <w:style w:type="paragraph" w:styleId="3">
    <w:name w:val="heading 3"/>
    <w:basedOn w:val="a"/>
    <w:next w:val="a"/>
    <w:qFormat/>
    <w:rsid w:val="00E469F8"/>
    <w:pPr>
      <w:keepNext/>
      <w:spacing w:line="360" w:lineRule="auto"/>
      <w:jc w:val="center"/>
      <w:outlineLvl w:val="2"/>
    </w:pPr>
    <w:rPr>
      <w:rFonts w:ascii="Arial" w:hAnsi="Arial"/>
      <w:b/>
      <w:sz w:val="26"/>
      <w:szCs w:val="20"/>
    </w:rPr>
  </w:style>
  <w:style w:type="paragraph" w:styleId="4">
    <w:name w:val="heading 4"/>
    <w:basedOn w:val="a"/>
    <w:next w:val="a"/>
    <w:qFormat/>
    <w:rsid w:val="00E469F8"/>
    <w:pPr>
      <w:keepNext/>
      <w:spacing w:line="360" w:lineRule="auto"/>
      <w:jc w:val="center"/>
      <w:outlineLvl w:val="3"/>
    </w:pPr>
    <w:rPr>
      <w:b/>
      <w:bCs/>
      <w:noProof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69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7F0FE6"/>
    <w:rPr>
      <w:color w:val="0000FF"/>
      <w:u w:val="single"/>
    </w:rPr>
  </w:style>
  <w:style w:type="paragraph" w:styleId="a5">
    <w:name w:val="Balloon Text"/>
    <w:basedOn w:val="a"/>
    <w:link w:val="a6"/>
    <w:rsid w:val="007113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13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0BDC"/>
    <w:pPr>
      <w:ind w:left="720"/>
      <w:contextualSpacing/>
    </w:pPr>
  </w:style>
  <w:style w:type="paragraph" w:customStyle="1" w:styleId="1">
    <w:name w:val="Обычный1"/>
    <w:uiPriority w:val="99"/>
    <w:rsid w:val="00263A1D"/>
    <w:rPr>
      <w:sz w:val="28"/>
    </w:rPr>
  </w:style>
  <w:style w:type="paragraph" w:customStyle="1" w:styleId="ConsPlusTitle">
    <w:name w:val="ConsPlusTitle"/>
    <w:rsid w:val="00130ED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r08\Desktop\&#1041;&#1083;&#1072;&#1085;&#1082;&#1080;\&#1086;&#1090;&#1076;&#1077;&#1083;%20&#1086;&#1073;&#1088;&#1072;&#1079;&#1086;&#1074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отдел образования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Meriya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obr08</dc:creator>
  <cp:lastModifiedBy>Uzer</cp:lastModifiedBy>
  <cp:revision>2</cp:revision>
  <cp:lastPrinted>2026-05-05T05:58:00Z</cp:lastPrinted>
  <dcterms:created xsi:type="dcterms:W3CDTF">2026-05-14T17:03:00Z</dcterms:created>
  <dcterms:modified xsi:type="dcterms:W3CDTF">2026-05-14T17:03:00Z</dcterms:modified>
</cp:coreProperties>
</file>